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079" w:rsidRDefault="007B6DFE">
      <w:pPr>
        <w:rPr>
          <w:sz w:val="32"/>
        </w:rPr>
        <w:sectPr w:rsidR="00705079">
          <w:footerReference w:type="default" r:id="rId8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2540"/>
            <wp:wrapNone/>
            <wp:docPr id="40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5079" w:rsidRDefault="007B6DFE">
      <w:pPr>
        <w:pStyle w:val="BodyText"/>
        <w:spacing w:before="30" w:line="235" w:lineRule="auto"/>
        <w:ind w:left="720" w:right="765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2540" b="9525"/>
            <wp:wrapNone/>
            <wp:docPr id="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>
        <w:rPr>
          <w:color w:val="231F20"/>
        </w:rPr>
        <w:t xml:space="preserve">Schools must use the funding to make </w:t>
      </w:r>
      <w:r w:rsidR="00C84880">
        <w:rPr>
          <w:b/>
          <w:color w:val="231F20"/>
        </w:rPr>
        <w:t xml:space="preserve">additional and sustainable </w:t>
      </w:r>
      <w:r w:rsidR="00C84880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:rsidR="00705079" w:rsidRDefault="00705079">
      <w:pPr>
        <w:pStyle w:val="BodyText"/>
        <w:spacing w:before="5"/>
        <w:rPr>
          <w:sz w:val="23"/>
        </w:rPr>
      </w:pP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 xml:space="preserve">Develop or add to the </w:t>
      </w:r>
      <w:r>
        <w:rPr>
          <w:color w:val="231F20"/>
          <w:spacing w:val="-5"/>
          <w:sz w:val="24"/>
        </w:rPr>
        <w:t xml:space="preserve">PESPA </w:t>
      </w:r>
      <w:r>
        <w:rPr>
          <w:color w:val="231F20"/>
          <w:sz w:val="24"/>
        </w:rPr>
        <w:t>activities that your school already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offer</w:t>
      </w:r>
    </w:p>
    <w:p w:rsidR="00705079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 school in future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</w:p>
    <w:p w:rsidR="00705079" w:rsidRDefault="00705079">
      <w:pPr>
        <w:pStyle w:val="BodyText"/>
        <w:spacing w:before="9"/>
        <w:rPr>
          <w:sz w:val="23"/>
        </w:rPr>
      </w:pPr>
    </w:p>
    <w:p w:rsidR="00705079" w:rsidRDefault="00C84880">
      <w:pPr>
        <w:pStyle w:val="BodyText"/>
        <w:spacing w:line="235" w:lineRule="auto"/>
        <w:ind w:left="720" w:right="5828"/>
      </w:pPr>
      <w:r>
        <w:rPr>
          <w:color w:val="231F20"/>
        </w:rPr>
        <w:t xml:space="preserve">Please visit </w:t>
      </w:r>
      <w:hyperlink r:id="rId12" w:history="1">
        <w:r w:rsidRPr="003822E8">
          <w:rPr>
            <w:rStyle w:val="Hyperlink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:rsidR="00705079" w:rsidRDefault="00C84880">
      <w:pPr>
        <w:pStyle w:val="BodyText"/>
        <w:spacing w:before="2" w:line="235" w:lineRule="auto"/>
        <w:ind w:left="720" w:right="6219"/>
      </w:pP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spend. </w:t>
      </w:r>
      <w:proofErr w:type="spellStart"/>
      <w:r>
        <w:rPr>
          <w:color w:val="231F20"/>
        </w:rPr>
        <w:t>DfE</w:t>
      </w:r>
      <w:proofErr w:type="spellEnd"/>
      <w:r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:rsidR="00705079" w:rsidRDefault="00705079">
      <w:pPr>
        <w:pStyle w:val="BodyText"/>
        <w:spacing w:before="4"/>
        <w:rPr>
          <w:sz w:val="23"/>
        </w:rPr>
      </w:pPr>
    </w:p>
    <w:p w:rsidR="00705079" w:rsidRDefault="00C84880">
      <w:pPr>
        <w:pStyle w:val="BodyText"/>
        <w:spacing w:line="290" w:lineRule="exact"/>
        <w:ind w:left="720"/>
      </w:pPr>
      <w:r>
        <w:rPr>
          <w:color w:val="231F20"/>
        </w:rPr>
        <w:t>We recommend you start by reflecting on the impact of current provision and reviewing the previous</w:t>
      </w:r>
    </w:p>
    <w:p w:rsidR="00705079" w:rsidRDefault="00C84880">
      <w:pPr>
        <w:pStyle w:val="BodyText"/>
        <w:spacing w:before="2" w:line="235" w:lineRule="auto"/>
        <w:ind w:left="720" w:right="5456"/>
        <w:jc w:val="both"/>
      </w:pP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hyperlink r:id="rId13" w:history="1">
        <w:r w:rsidRPr="00A316CB">
          <w:rPr>
            <w:rStyle w:val="Hyperlink"/>
          </w:rPr>
          <w:t>Ofsted</w:t>
        </w:r>
        <w:r w:rsidRPr="00A316CB">
          <w:rPr>
            <w:rStyle w:val="Hyperlink"/>
            <w:spacing w:val="-6"/>
          </w:rPr>
          <w:t xml:space="preserve"> </w:t>
        </w:r>
        <w:r w:rsidRPr="00A316CB">
          <w:rPr>
            <w:rStyle w:val="Hyperlink"/>
          </w:rPr>
          <w:t>Schools</w:t>
        </w:r>
        <w:r w:rsidRPr="00A316CB">
          <w:rPr>
            <w:rStyle w:val="Hyperlink"/>
            <w:spacing w:val="-7"/>
          </w:rPr>
          <w:t xml:space="preserve"> </w:t>
        </w:r>
        <w:r w:rsidRPr="00A316CB">
          <w:rPr>
            <w:rStyle w:val="Hyperlink"/>
          </w:rPr>
          <w:t>Inspection</w:t>
        </w:r>
        <w:r w:rsidRPr="00A316CB">
          <w:rPr>
            <w:rStyle w:val="Hyperlink"/>
            <w:spacing w:val="-5"/>
          </w:rPr>
          <w:t xml:space="preserve"> </w:t>
        </w:r>
        <w:r w:rsidRPr="00A316CB">
          <w:rPr>
            <w:rStyle w:val="Hyperlink"/>
          </w:rPr>
          <w:t>Framework</w:t>
        </w:r>
      </w:hyperlink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 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outcomes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pupils,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3"/>
        </w:rPr>
        <w:t xml:space="preserve"> </w:t>
      </w:r>
      <w:hyperlink r:id="rId14" w:history="1">
        <w:r w:rsidRPr="003822E8">
          <w:rPr>
            <w:rStyle w:val="Hyperlink"/>
          </w:rPr>
          <w:t>governors</w:t>
        </w:r>
      </w:hyperlink>
      <w:r w:rsidRPr="003822E8">
        <w:t xml:space="preserve"> </w:t>
      </w:r>
      <w:r>
        <w:rPr>
          <w:color w:val="231F20"/>
        </w:rPr>
        <w:t xml:space="preserve">hold them to account </w:t>
      </w:r>
      <w:r>
        <w:rPr>
          <w:color w:val="231F20"/>
          <w:spacing w:val="-3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this.</w:t>
      </w:r>
    </w:p>
    <w:p w:rsidR="00705079" w:rsidRDefault="00705079">
      <w:pPr>
        <w:pStyle w:val="BodyText"/>
        <w:spacing w:before="10"/>
        <w:rPr>
          <w:sz w:val="23"/>
        </w:rPr>
      </w:pPr>
    </w:p>
    <w:p w:rsidR="00705079" w:rsidRDefault="00C84880" w:rsidP="00AB5D24">
      <w:pPr>
        <w:pStyle w:val="BodyText"/>
        <w:spacing w:line="235" w:lineRule="auto"/>
        <w:ind w:left="720" w:right="8670"/>
      </w:pPr>
      <w:r>
        <w:rPr>
          <w:color w:val="231F20"/>
        </w:rPr>
        <w:t xml:space="preserve">Schools are required to </w:t>
      </w:r>
      <w:hyperlink r:id="rId15" w:anchor="pe-and-sport-premium-for-primary-schools" w:history="1">
        <w:r w:rsidRPr="00120B69">
          <w:rPr>
            <w:rStyle w:val="Hyperlink"/>
          </w:rPr>
          <w:t>publish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of how they spend this funding as well as on the impact it has on pupils’ PE and sport </w:t>
      </w:r>
      <w:r w:rsidR="00AB5D24">
        <w:rPr>
          <w:color w:val="231F20"/>
        </w:rPr>
        <w:t xml:space="preserve">participation and attainment </w:t>
      </w:r>
      <w:r w:rsidR="00AB5D24" w:rsidRPr="00AB5D24">
        <w:rPr>
          <w:color w:val="231F20"/>
        </w:rPr>
        <w:t xml:space="preserve">by the end of the summer term or by </w:t>
      </w:r>
      <w:r w:rsidR="0086209C">
        <w:rPr>
          <w:b/>
          <w:color w:val="231F20"/>
        </w:rPr>
        <w:t>31 July 2022</w:t>
      </w:r>
      <w:r w:rsidR="00AB5D24" w:rsidRPr="00AB5D24">
        <w:rPr>
          <w:color w:val="231F20"/>
        </w:rPr>
        <w:t xml:space="preserve"> at the </w:t>
      </w:r>
      <w:r w:rsidR="00AB5D24">
        <w:rPr>
          <w:color w:val="231F20"/>
        </w:rPr>
        <w:br/>
      </w:r>
      <w:r w:rsidR="00AB5D24" w:rsidRPr="00AB5D24">
        <w:rPr>
          <w:color w:val="231F20"/>
        </w:rPr>
        <w:t>latest</w:t>
      </w:r>
      <w:r>
        <w:rPr>
          <w:color w:val="231F20"/>
        </w:rPr>
        <w:t xml:space="preserve">. </w:t>
      </w:r>
      <w:r w:rsidR="00AB5D24">
        <w:rPr>
          <w:color w:val="231F20"/>
        </w:rPr>
        <w:br/>
      </w:r>
      <w:r w:rsidR="00AB5D24">
        <w:rPr>
          <w:color w:val="231F20"/>
        </w:rPr>
        <w:br/>
      </w:r>
      <w:r>
        <w:rPr>
          <w:color w:val="231F20"/>
        </w:rPr>
        <w:t>We recommend regularly updating</w:t>
      </w:r>
      <w:r w:rsidR="00AB5D24">
        <w:t xml:space="preserve"> </w:t>
      </w:r>
      <w:r>
        <w:rPr>
          <w:color w:val="231F20"/>
        </w:rPr>
        <w:t>the table and publishing it</w:t>
      </w:r>
      <w:r w:rsidR="00AB5D24">
        <w:rPr>
          <w:color w:val="231F20"/>
        </w:rPr>
        <w:br/>
      </w:r>
      <w:r>
        <w:rPr>
          <w:color w:val="231F20"/>
        </w:rPr>
        <w:t xml:space="preserve">on your website throughout the year, as evidence of your </w:t>
      </w:r>
      <w:r w:rsidR="00AB5D24">
        <w:rPr>
          <w:color w:val="231F20"/>
        </w:rPr>
        <w:br/>
      </w:r>
      <w:r>
        <w:rPr>
          <w:color w:val="231F20"/>
        </w:rPr>
        <w:t xml:space="preserve">ongoing review into how you are using the money to </w:t>
      </w:r>
      <w:r w:rsidR="00AB5D24">
        <w:rPr>
          <w:color w:val="231F20"/>
        </w:rPr>
        <w:br/>
      </w:r>
      <w:r>
        <w:rPr>
          <w:color w:val="231F20"/>
        </w:rPr>
        <w:t xml:space="preserve">secure maximum, sustainable impact. To see an </w:t>
      </w:r>
      <w:r w:rsidR="00AB5D24">
        <w:rPr>
          <w:color w:val="231F20"/>
        </w:rPr>
        <w:br/>
      </w:r>
      <w:r>
        <w:rPr>
          <w:color w:val="231F20"/>
        </w:rPr>
        <w:t xml:space="preserve">example of how to complete the table please </w:t>
      </w:r>
      <w:r w:rsidR="0018442F">
        <w:rPr>
          <w:color w:val="231F20"/>
        </w:rPr>
        <w:br/>
      </w:r>
      <w:r>
        <w:rPr>
          <w:color w:val="231F20"/>
        </w:rPr>
        <w:t xml:space="preserve">click </w:t>
      </w:r>
      <w:hyperlink r:id="rId16" w:history="1">
        <w:r w:rsidRPr="003822E8">
          <w:rPr>
            <w:rStyle w:val="Hyperlink"/>
          </w:rPr>
          <w:t>HERE</w:t>
        </w:r>
      </w:hyperlink>
      <w:r>
        <w:rPr>
          <w:color w:val="231F20"/>
        </w:rPr>
        <w:t>.</w:t>
      </w:r>
    </w:p>
    <w:p w:rsidR="00705079" w:rsidRDefault="00705079">
      <w:pPr>
        <w:spacing w:line="242" w:lineRule="auto"/>
        <w:sectPr w:rsidR="00705079">
          <w:pgSz w:w="16840" w:h="11910" w:orient="landscape"/>
          <w:pgMar w:top="64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3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3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3A5" w:rsidRDefault="002223A5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W5Bo&#10;k2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7nfsYA&#10;AADbAAAADwAAAGRycy9kb3ducmV2LnhtbESP3WoCMRSE74W+QzgF7zTbqku7NYoIgiCCP4Xi3enm&#10;uBu6OVk2UVef3ghCL4eZ+YYZT1tbiTM13jhW8NZPQBDnThsuFHzvF70PED4ga6wck4IreZhOXjpj&#10;zLS78JbOu1CICGGfoYIyhDqT0uclWfR9VxNH7+gaiyHKppC6wUuE20q+J0kqLRqOCyXWNC8p/9ud&#10;rILRejQ8HJY3e5r97rc/n95sjiujVPe1nX2BCNSG//CzvdQKBik8vsQf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S7nfsYAAADbAAAADwAAAAAAAAAAAAAAAACYAgAAZHJz&#10;L2Rvd25yZXYueG1sUEsFBgAAAAAEAAQA9QAAAIsD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2223A5" w:rsidRDefault="002223A5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</w:t>
                        </w:r>
                        <w:proofErr w:type="spellStart"/>
                        <w:r>
                          <w:rPr>
                            <w:color w:val="FFFFFF"/>
                            <w:sz w:val="26"/>
                          </w:rPr>
                          <w:t>DfE</w:t>
                        </w:r>
                        <w:proofErr w:type="spellEnd"/>
                        <w:r>
                          <w:rPr>
                            <w:color w:val="FFFFFF"/>
                            <w:sz w:val="26"/>
                          </w:rPr>
                          <w:t xml:space="preserve">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>
        <w:trPr>
          <w:trHeight w:val="497"/>
        </w:trPr>
        <w:tc>
          <w:tcPr>
            <w:tcW w:w="77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</w:p>
        </w:tc>
        <w:tc>
          <w:tcPr>
            <w:tcW w:w="767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>
        <w:trPr>
          <w:trHeight w:val="2551"/>
        </w:trPr>
        <w:tc>
          <w:tcPr>
            <w:tcW w:w="7700" w:type="dxa"/>
          </w:tcPr>
          <w:p w:rsidR="00C92949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High profile of PE and sport (on school development plan since 2013; </w:t>
            </w:r>
            <w:proofErr w:type="spellStart"/>
            <w:r w:rsidRPr="00E03E82">
              <w:rPr>
                <w:rFonts w:asciiTheme="minorHAnsi" w:hAnsiTheme="minorHAnsi"/>
                <w:sz w:val="24"/>
              </w:rPr>
              <w:t>AfPE</w:t>
            </w:r>
            <w:proofErr w:type="spellEnd"/>
            <w:r w:rsidRPr="00E03E82">
              <w:rPr>
                <w:rFonts w:asciiTheme="minorHAnsi" w:hAnsiTheme="minorHAnsi"/>
                <w:sz w:val="24"/>
              </w:rPr>
              <w:t xml:space="preserve"> Quality Mark with Distinction 2017; Merseyside Sport Primary School of the year 2016)</w:t>
            </w:r>
          </w:p>
          <w:p w:rsidR="00AB1BDE" w:rsidRPr="00E03E82" w:rsidRDefault="00AB1BDE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Platinum Award (July 2019)</w:t>
            </w:r>
          </w:p>
          <w:p w:rsidR="00705079" w:rsidRPr="00E03E82" w:rsidRDefault="00C92949" w:rsidP="00C92949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Increased staff knowledge and confidence in PE due to coaching and mentoring (evidenced by HMI best practice case study 2014)</w:t>
            </w:r>
          </w:p>
          <w:p w:rsidR="00C92949" w:rsidRPr="00E03E82" w:rsidRDefault="00C92949" w:rsidP="00AB1BDE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 xml:space="preserve">Increased participation and engagement (evidenced by School Games Award for past </w:t>
            </w:r>
            <w:r w:rsidR="00AB1BDE">
              <w:rPr>
                <w:rFonts w:asciiTheme="minorHAnsi" w:hAnsiTheme="minorHAnsi"/>
                <w:sz w:val="24"/>
              </w:rPr>
              <w:t>5</w:t>
            </w:r>
            <w:r w:rsidRPr="00E03E82">
              <w:rPr>
                <w:rFonts w:asciiTheme="minorHAnsi" w:hAnsiTheme="minorHAnsi"/>
                <w:sz w:val="24"/>
              </w:rPr>
              <w:t xml:space="preserve"> years)</w:t>
            </w:r>
          </w:p>
        </w:tc>
        <w:tc>
          <w:tcPr>
            <w:tcW w:w="7677" w:type="dxa"/>
          </w:tcPr>
          <w:p w:rsidR="00705079" w:rsidRPr="00E03E82" w:rsidRDefault="00C92949" w:rsidP="000E5D3B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4"/>
              </w:rPr>
            </w:pPr>
            <w:r w:rsidRPr="00E03E82">
              <w:rPr>
                <w:rFonts w:asciiTheme="minorHAnsi" w:hAnsiTheme="minorHAnsi"/>
                <w:sz w:val="24"/>
              </w:rPr>
              <w:t>Developing furth</w:t>
            </w:r>
            <w:r w:rsidR="000E5D3B" w:rsidRPr="00E03E82">
              <w:rPr>
                <w:rFonts w:asciiTheme="minorHAnsi" w:hAnsiTheme="minorHAnsi"/>
                <w:sz w:val="24"/>
              </w:rPr>
              <w:t>er the physical health and well</w:t>
            </w:r>
            <w:r w:rsidRPr="00E03E82">
              <w:rPr>
                <w:rFonts w:asciiTheme="minorHAnsi" w:hAnsiTheme="minorHAnsi"/>
                <w:sz w:val="24"/>
              </w:rPr>
              <w:t xml:space="preserve">being provision </w:t>
            </w:r>
            <w:r w:rsidR="000E5D3B" w:rsidRPr="00E03E82">
              <w:rPr>
                <w:rFonts w:asciiTheme="minorHAnsi" w:hAnsiTheme="minorHAnsi"/>
                <w:sz w:val="24"/>
              </w:rPr>
              <w:t>across the school as identified by the School’s Health Education Survey (SHEU).</w:t>
            </w:r>
          </w:p>
        </w:tc>
      </w:tr>
    </w:tbl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705079">
        <w:trPr>
          <w:trHeight w:val="40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Meeting national curriculum requirements for swimming and water safety</w:t>
            </w:r>
          </w:p>
        </w:tc>
        <w:tc>
          <w:tcPr>
            <w:tcW w:w="3798" w:type="dxa"/>
          </w:tcPr>
          <w:p w:rsidR="00705079" w:rsidRDefault="00C84880">
            <w:pPr>
              <w:pStyle w:val="TableParagraph"/>
              <w:spacing w:before="17"/>
              <w:ind w:left="79"/>
              <w:rPr>
                <w:sz w:val="26"/>
              </w:rPr>
            </w:pPr>
            <w:r>
              <w:rPr>
                <w:color w:val="231F20"/>
                <w:sz w:val="26"/>
              </w:rPr>
              <w:t>Please complete all of the below:</w:t>
            </w:r>
          </w:p>
        </w:tc>
      </w:tr>
      <w:tr w:rsidR="00705079" w:rsidTr="00446B9B">
        <w:trPr>
          <w:trHeight w:val="1271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</w:t>
            </w:r>
            <w:r>
              <w:rPr>
                <w:color w:val="231F20"/>
                <w:spacing w:val="-5"/>
                <w:sz w:val="26"/>
              </w:rPr>
              <w:t xml:space="preserve"> Year </w:t>
            </w:r>
            <w:r>
              <w:rPr>
                <w:color w:val="231F20"/>
                <w:sz w:val="26"/>
              </w:rPr>
              <w:t xml:space="preserve">6 cohort swim </w:t>
            </w:r>
            <w:r>
              <w:rPr>
                <w:color w:val="231F20"/>
                <w:spacing w:val="-3"/>
                <w:sz w:val="26"/>
              </w:rPr>
              <w:t xml:space="preserve">competently, </w:t>
            </w:r>
            <w:r>
              <w:rPr>
                <w:color w:val="231F20"/>
                <w:sz w:val="26"/>
              </w:rPr>
              <w:t>confidently and proficiently over a distance of at least 25 metres?</w:t>
            </w:r>
          </w:p>
          <w:p w:rsidR="00705079" w:rsidRDefault="00C84880">
            <w:pPr>
              <w:pStyle w:val="TableParagraph"/>
              <w:spacing w:line="312" w:lineRule="exact"/>
              <w:ind w:left="80"/>
              <w:rPr>
                <w:sz w:val="26"/>
              </w:rPr>
            </w:pPr>
            <w:r>
              <w:rPr>
                <w:b/>
                <w:color w:val="231F20"/>
                <w:sz w:val="26"/>
              </w:rPr>
              <w:t xml:space="preserve">N.B. </w:t>
            </w:r>
            <w:r>
              <w:rPr>
                <w:color w:val="231F20"/>
                <w:sz w:val="26"/>
              </w:rPr>
              <w:t>Even though your children may swim in another year please report on their attainment on leaving</w:t>
            </w:r>
          </w:p>
          <w:p w:rsidR="00705079" w:rsidRDefault="00C84880">
            <w:pPr>
              <w:pStyle w:val="TableParagraph"/>
              <w:spacing w:line="295" w:lineRule="exact"/>
              <w:ind w:left="80"/>
              <w:rPr>
                <w:sz w:val="26"/>
              </w:rPr>
            </w:pPr>
            <w:proofErr w:type="gramStart"/>
            <w:r>
              <w:rPr>
                <w:color w:val="231F20"/>
                <w:sz w:val="26"/>
              </w:rPr>
              <w:t>primary</w:t>
            </w:r>
            <w:proofErr w:type="gramEnd"/>
            <w:r>
              <w:rPr>
                <w:color w:val="231F20"/>
                <w:sz w:val="26"/>
              </w:rPr>
              <w:t xml:space="preserve"> school.</w:t>
            </w:r>
          </w:p>
        </w:tc>
        <w:tc>
          <w:tcPr>
            <w:tcW w:w="3798" w:type="dxa"/>
            <w:vAlign w:val="center"/>
          </w:tcPr>
          <w:p w:rsidR="00705079" w:rsidRDefault="00446B9B" w:rsidP="00446B9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70%</w:t>
            </w:r>
          </w:p>
        </w:tc>
      </w:tr>
      <w:tr w:rsidR="00705079" w:rsidTr="00BF0511">
        <w:trPr>
          <w:trHeight w:val="1159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61"/>
              <w:rPr>
                <w:sz w:val="26"/>
              </w:rPr>
            </w:pPr>
            <w:r>
              <w:rPr>
                <w:color w:val="231F20"/>
                <w:sz w:val="26"/>
              </w:rPr>
              <w:t xml:space="preserve">What percentage of your current </w:t>
            </w:r>
            <w:r>
              <w:rPr>
                <w:color w:val="231F20"/>
                <w:spacing w:val="-5"/>
                <w:sz w:val="26"/>
              </w:rPr>
              <w:t xml:space="preserve">Year </w:t>
            </w:r>
            <w:r>
              <w:rPr>
                <w:color w:val="231F20"/>
                <w:sz w:val="26"/>
              </w:rPr>
              <w:t xml:space="preserve">6 cohort use a range of </w:t>
            </w:r>
            <w:r>
              <w:rPr>
                <w:color w:val="231F20"/>
                <w:spacing w:val="-3"/>
                <w:sz w:val="26"/>
              </w:rPr>
              <w:t xml:space="preserve">strokes </w:t>
            </w:r>
            <w:r>
              <w:rPr>
                <w:color w:val="231F20"/>
                <w:sz w:val="26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6"/>
              </w:rPr>
              <w:t xml:space="preserve">backstroke </w:t>
            </w:r>
            <w:r>
              <w:rPr>
                <w:color w:val="231F20"/>
                <w:sz w:val="26"/>
              </w:rPr>
              <w:t>and breaststroke]?</w:t>
            </w:r>
          </w:p>
        </w:tc>
        <w:tc>
          <w:tcPr>
            <w:tcW w:w="3798" w:type="dxa"/>
          </w:tcPr>
          <w:p w:rsidR="008C40E1" w:rsidRDefault="008C40E1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</w:p>
          <w:p w:rsidR="00705079" w:rsidRDefault="00446B9B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45%</w:t>
            </w:r>
          </w:p>
        </w:tc>
      </w:tr>
      <w:tr w:rsidR="00705079" w:rsidTr="00BF0511">
        <w:trPr>
          <w:trHeight w:val="1117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17"/>
              <w:ind w:left="80"/>
              <w:rPr>
                <w:sz w:val="26"/>
              </w:rPr>
            </w:pPr>
            <w:r>
              <w:rPr>
                <w:color w:val="231F20"/>
                <w:sz w:val="26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446B9B" w:rsidP="000E5D3B">
            <w:pPr>
              <w:pStyle w:val="TableParagraph"/>
              <w:spacing w:before="17"/>
              <w:ind w:left="79"/>
              <w:jc w:val="center"/>
              <w:rPr>
                <w:sz w:val="26"/>
              </w:rPr>
            </w:pPr>
            <w:r>
              <w:rPr>
                <w:sz w:val="26"/>
              </w:rPr>
              <w:t>40%</w:t>
            </w:r>
          </w:p>
        </w:tc>
      </w:tr>
      <w:tr w:rsidR="00705079">
        <w:trPr>
          <w:trHeight w:val="1135"/>
        </w:trPr>
        <w:tc>
          <w:tcPr>
            <w:tcW w:w="11582" w:type="dxa"/>
          </w:tcPr>
          <w:p w:rsidR="00705079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6"/>
              </w:rPr>
            </w:pPr>
            <w:r>
              <w:rPr>
                <w:color w:val="231F20"/>
                <w:sz w:val="26"/>
              </w:rPr>
              <w:t>Schools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can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choose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use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the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Primary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and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Sport</w:t>
            </w:r>
            <w:r>
              <w:rPr>
                <w:color w:val="231F20"/>
                <w:spacing w:val="-4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Premium</w:t>
            </w:r>
            <w:r>
              <w:rPr>
                <w:color w:val="231F20"/>
                <w:spacing w:val="-2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to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provide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additional</w:t>
            </w:r>
            <w:r>
              <w:rPr>
                <w:color w:val="231F20"/>
                <w:spacing w:val="-3"/>
                <w:sz w:val="26"/>
              </w:rPr>
              <w:t xml:space="preserve"> </w:t>
            </w:r>
            <w:r>
              <w:rPr>
                <w:color w:val="231F20"/>
                <w:sz w:val="26"/>
              </w:rPr>
              <w:t>provision</w:t>
            </w:r>
            <w:r>
              <w:rPr>
                <w:color w:val="231F20"/>
                <w:spacing w:val="-3"/>
                <w:sz w:val="26"/>
              </w:rPr>
              <w:t xml:space="preserve"> for </w:t>
            </w:r>
            <w:r>
              <w:rPr>
                <w:color w:val="231F20"/>
                <w:sz w:val="26"/>
              </w:rPr>
              <w:t xml:space="preserve">swimming but this must be </w:t>
            </w:r>
            <w:r>
              <w:rPr>
                <w:color w:val="231F20"/>
                <w:spacing w:val="-3"/>
                <w:sz w:val="26"/>
              </w:rPr>
              <w:t xml:space="preserve">for </w:t>
            </w:r>
            <w:r>
              <w:rPr>
                <w:color w:val="231F20"/>
                <w:sz w:val="26"/>
              </w:rPr>
              <w:t xml:space="preserve">activity </w:t>
            </w:r>
            <w:r>
              <w:rPr>
                <w:b/>
                <w:color w:val="231F20"/>
                <w:sz w:val="26"/>
              </w:rPr>
              <w:t xml:space="preserve">over and above </w:t>
            </w:r>
            <w:r>
              <w:rPr>
                <w:color w:val="231F20"/>
                <w:sz w:val="26"/>
              </w:rPr>
              <w:t xml:space="preserve">the national curriculum requirements. </w:t>
            </w:r>
            <w:r>
              <w:rPr>
                <w:color w:val="231F20"/>
                <w:spacing w:val="-3"/>
                <w:sz w:val="26"/>
              </w:rPr>
              <w:t xml:space="preserve">Have </w:t>
            </w:r>
            <w:r>
              <w:rPr>
                <w:color w:val="231F20"/>
                <w:sz w:val="26"/>
              </w:rPr>
              <w:t xml:space="preserve">you used it in this </w:t>
            </w:r>
            <w:r>
              <w:rPr>
                <w:color w:val="231F20"/>
                <w:spacing w:val="-3"/>
                <w:sz w:val="26"/>
              </w:rPr>
              <w:t>way?</w:t>
            </w:r>
          </w:p>
        </w:tc>
        <w:tc>
          <w:tcPr>
            <w:tcW w:w="3798" w:type="dxa"/>
          </w:tcPr>
          <w:p w:rsidR="000E5D3B" w:rsidRDefault="000E5D3B">
            <w:pPr>
              <w:pStyle w:val="TableParagraph"/>
              <w:spacing w:before="17"/>
              <w:ind w:left="79"/>
              <w:rPr>
                <w:color w:val="231F20"/>
                <w:sz w:val="26"/>
              </w:rPr>
            </w:pPr>
          </w:p>
          <w:p w:rsidR="00705079" w:rsidRDefault="00446B9B" w:rsidP="000E5D3B">
            <w:pPr>
              <w:pStyle w:val="TableParagraph"/>
              <w:spacing w:before="17"/>
              <w:ind w:left="0"/>
              <w:jc w:val="center"/>
              <w:rPr>
                <w:sz w:val="26"/>
              </w:rPr>
            </w:pPr>
            <w:r>
              <w:rPr>
                <w:sz w:val="26"/>
              </w:rPr>
              <w:t>No</w:t>
            </w:r>
          </w:p>
        </w:tc>
      </w:tr>
    </w:tbl>
    <w:p w:rsidR="00705079" w:rsidRDefault="00705079">
      <w:pPr>
        <w:rPr>
          <w:sz w:val="26"/>
        </w:rPr>
        <w:sectPr w:rsidR="00705079">
          <w:pgSz w:w="16840" w:h="11910" w:orient="landscape"/>
          <w:pgMar w:top="720" w:right="0" w:bottom="280" w:left="0" w:header="720" w:footer="720" w:gutter="0"/>
          <w:cols w:space="720"/>
        </w:sectPr>
      </w:pPr>
    </w:p>
    <w:p w:rsidR="00705079" w:rsidRDefault="007B6DFE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>
                <wp:extent cx="7074535" cy="777240"/>
                <wp:effectExtent l="0" t="0" r="2540" b="3810"/>
                <wp:docPr id="3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3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223A5" w:rsidRDefault="002223A5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:rsidR="002223A5" w:rsidRDefault="002223A5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">
                <v:rect id="Rectangle 4" o:spid="_x0000_s1030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E5sUA&#10;AADbAAAADwAAAGRycy9kb3ducmV2LnhtbESPW2sCMRSE3wv+h3AE32rWekFXo0hBEKRQLyC+HTfH&#10;3eDmZNlE3fbXNwXBx2FmvmFmi8aW4k61N44V9LoJCOLMacO5gsN+9T4G4QOyxtIxKfghD4t5622G&#10;qXYP3tJ9F3IRIexTVFCEUKVS+qwgi77rKuLoXVxtMURZ51LX+IhwW8qPJBlJi4bjQoEVfRaUXXc3&#10;q2D4NRycTutfe1ue99vjxJvvy8Yo1Wk3yymIQE14hZ/ttVbQ78P/l/gD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UTmxQAAANsAAAAPAAAAAAAAAAAAAAAAAJgCAABkcnMv&#10;ZG93bnJldi54bWxQSwUGAAAAAAQABAD1AAAAigMAAAAA&#10;" fillcolor="#6dbf4f" stroked="f"/>
                <v:shape id="Text Box 3" o:spid="_x0000_s1031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2223A5" w:rsidRDefault="002223A5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:rsidR="002223A5" w:rsidRDefault="002223A5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05079" w:rsidRDefault="00705079">
      <w:pPr>
        <w:pStyle w:val="BodyText"/>
        <w:rPr>
          <w:rFonts w:ascii="Times New Roman"/>
          <w:sz w:val="20"/>
        </w:rPr>
      </w:pPr>
    </w:p>
    <w:p w:rsidR="00705079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>
        <w:trPr>
          <w:trHeight w:val="383"/>
        </w:trPr>
        <w:tc>
          <w:tcPr>
            <w:tcW w:w="3720" w:type="dxa"/>
          </w:tcPr>
          <w:p w:rsidR="00705079" w:rsidRDefault="00C84880" w:rsidP="00AB1BDE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 w:rsidR="008C40E1">
              <w:rPr>
                <w:color w:val="231F20"/>
                <w:sz w:val="24"/>
              </w:rPr>
              <w:t>2021</w:t>
            </w:r>
            <w:r w:rsidR="0018442F">
              <w:rPr>
                <w:color w:val="231F20"/>
                <w:sz w:val="24"/>
              </w:rPr>
              <w:t>/</w:t>
            </w:r>
            <w:r w:rsidR="008C40E1">
              <w:rPr>
                <w:color w:val="231F20"/>
                <w:sz w:val="24"/>
              </w:rPr>
              <w:t>22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E03E82">
              <w:rPr>
                <w:color w:val="231F20"/>
                <w:sz w:val="24"/>
              </w:rPr>
              <w:t>16330</w:t>
            </w:r>
          </w:p>
        </w:tc>
        <w:tc>
          <w:tcPr>
            <w:tcW w:w="4923" w:type="dxa"/>
            <w:gridSpan w:val="2"/>
          </w:tcPr>
          <w:p w:rsidR="00705079" w:rsidRDefault="00C84880" w:rsidP="001561D3">
            <w:pPr>
              <w:pStyle w:val="TableParagraph"/>
              <w:spacing w:before="21"/>
              <w:ind w:left="80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  <w:r w:rsidR="00E03E82">
              <w:rPr>
                <w:b/>
                <w:color w:val="231F20"/>
                <w:sz w:val="24"/>
              </w:rPr>
              <w:t xml:space="preserve"> </w:t>
            </w:r>
            <w:r w:rsidR="001561D3">
              <w:rPr>
                <w:b/>
                <w:color w:val="231F20"/>
                <w:sz w:val="24"/>
              </w:rPr>
              <w:t>March 2022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:rsidR="00705079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Tr="00A316CB">
        <w:trPr>
          <w:trHeight w:val="332"/>
        </w:trPr>
        <w:tc>
          <w:tcPr>
            <w:tcW w:w="12243" w:type="dxa"/>
            <w:gridSpan w:val="4"/>
            <w:vMerge w:val="restart"/>
          </w:tcPr>
          <w:p w:rsidR="00705079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t xml:space="preserve">Key indicator 1: </w:t>
            </w:r>
            <w:r>
              <w:rPr>
                <w:color w:val="0E5F22"/>
                <w:sz w:val="24"/>
              </w:rPr>
              <w:t xml:space="preserve">The engagement of </w:t>
            </w:r>
            <w:r>
              <w:rPr>
                <w:color w:val="0E5F22"/>
                <w:sz w:val="24"/>
                <w:u w:val="single" w:color="0E5F22"/>
              </w:rPr>
              <w:t>all</w:t>
            </w:r>
            <w:r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57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A316CB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:rsidR="000E5D3B" w:rsidRPr="00583693" w:rsidRDefault="000E5D3B" w:rsidP="00F6087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Increase physical activity levels of children across the whole-school 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Pitch Hire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HSBC Ready Set Ride Programme</w:t>
            </w:r>
          </w:p>
          <w:p w:rsidR="000E5D3B" w:rsidRDefault="000E5D3B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 w:rsidRPr="00583693">
              <w:rPr>
                <w:sz w:val="24"/>
              </w:rPr>
              <w:t>Use SHEU survey to offer new clubs to less active children</w:t>
            </w:r>
          </w:p>
          <w:p w:rsidR="001C75AF" w:rsidRDefault="001C75AF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Fit Fun Fests in partnership with Clare Mount Specialist Sports College designed for less active pupils</w:t>
            </w:r>
          </w:p>
          <w:p w:rsidR="0086209C" w:rsidRDefault="0086209C" w:rsidP="000E5D3B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Full of Beans – 6x multi-skills sessions </w:t>
            </w:r>
          </w:p>
          <w:p w:rsidR="00AA0797" w:rsidRDefault="00AA0797" w:rsidP="0086209C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Active 30:30 Wristband Challenge</w:t>
            </w:r>
            <w:r w:rsidR="008C40E1">
              <w:rPr>
                <w:sz w:val="24"/>
              </w:rPr>
              <w:t xml:space="preserve"> (postponed to </w:t>
            </w:r>
            <w:r w:rsidR="0086209C">
              <w:rPr>
                <w:sz w:val="24"/>
              </w:rPr>
              <w:t>Spring 2022</w:t>
            </w:r>
            <w:r w:rsidR="008C40E1">
              <w:rPr>
                <w:sz w:val="24"/>
              </w:rPr>
              <w:t>)</w:t>
            </w:r>
          </w:p>
          <w:p w:rsidR="00C91CF5" w:rsidRDefault="00C91CF5" w:rsidP="00C91CF5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Durham University project on Chief Medical Officer’s guidelines and recommendations</w:t>
            </w:r>
          </w:p>
          <w:p w:rsidR="00C91CF5" w:rsidRDefault="00C91CF5" w:rsidP="00C91CF5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>Movement Matters project</w:t>
            </w:r>
          </w:p>
          <w:p w:rsidR="001561D3" w:rsidRPr="00C91CF5" w:rsidRDefault="001561D3" w:rsidP="00C91CF5">
            <w:pPr>
              <w:pStyle w:val="TableParagraph"/>
              <w:numPr>
                <w:ilvl w:val="0"/>
                <w:numId w:val="3"/>
              </w:numPr>
              <w:rPr>
                <w:sz w:val="24"/>
              </w:rPr>
            </w:pPr>
            <w:r>
              <w:rPr>
                <w:sz w:val="24"/>
              </w:rPr>
              <w:t xml:space="preserve">‘Magic Mile’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£1800</w:t>
            </w:r>
          </w:p>
          <w:p w:rsidR="00AB1BDE" w:rsidRDefault="00583693" w:rsidP="00AB1BDE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AB1BDE" w:rsidRDefault="00AB1BDE" w:rsidP="00AB1BDE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£200</w:t>
            </w: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>
            <w:pPr>
              <w:pStyle w:val="TableParagraph"/>
              <w:ind w:left="0"/>
              <w:rPr>
                <w:sz w:val="24"/>
              </w:rPr>
            </w:pPr>
          </w:p>
          <w:p w:rsidR="001C75AF" w:rsidRDefault="00886FCD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 xml:space="preserve">Clare Mount Specialist Sports College </w:t>
            </w:r>
            <w:r w:rsidR="001C75AF">
              <w:rPr>
                <w:sz w:val="24"/>
              </w:rPr>
              <w:t>SLA (£3500)</w:t>
            </w:r>
          </w:p>
          <w:p w:rsidR="00AA0797" w:rsidRDefault="0086209C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£300</w:t>
            </w:r>
          </w:p>
          <w:p w:rsidR="00E660FC" w:rsidRPr="00AB1BDE" w:rsidRDefault="00E660F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:rsidR="005C5A0C" w:rsidRDefault="005C5A0C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EB5431" w:rsidRDefault="00EB5431" w:rsidP="00EB5431">
            <w:pPr>
              <w:pStyle w:val="TableParagraph"/>
              <w:numPr>
                <w:ilvl w:val="0"/>
                <w:numId w:val="8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Lunchtime Clubs, PE interventions and PSHE week (Spring/Summer 2022) have helped to encourage </w:t>
            </w:r>
            <w:r w:rsidRPr="00E660FC">
              <w:rPr>
                <w:rFonts w:asciiTheme="minorHAnsi" w:hAnsiTheme="minorHAnsi"/>
                <w:b/>
                <w:sz w:val="24"/>
              </w:rPr>
              <w:t>less active children to become more active</w:t>
            </w:r>
            <w:r>
              <w:rPr>
                <w:rFonts w:asciiTheme="minorHAnsi" w:hAnsiTheme="minorHAnsi"/>
                <w:sz w:val="24"/>
              </w:rPr>
              <w:t>:</w:t>
            </w:r>
          </w:p>
          <w:p w:rsidR="00EB5431" w:rsidRDefault="00EB5431" w:rsidP="00EB5431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100% enjoyed sessions</w:t>
            </w:r>
          </w:p>
          <w:p w:rsidR="00EB5431" w:rsidRDefault="00525880" w:rsidP="00EB5431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73</w:t>
            </w:r>
            <w:r w:rsidR="00EB5431">
              <w:rPr>
                <w:rFonts w:asciiTheme="minorHAnsi" w:hAnsiTheme="minorHAnsi"/>
                <w:sz w:val="24"/>
              </w:rPr>
              <w:t>% enjoy PE and sport</w:t>
            </w:r>
          </w:p>
          <w:p w:rsidR="00EB5431" w:rsidRDefault="00525880" w:rsidP="00EB5431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60</w:t>
            </w:r>
            <w:bookmarkStart w:id="0" w:name="_GoBack"/>
            <w:bookmarkEnd w:id="0"/>
            <w:r w:rsidR="00EB5431">
              <w:rPr>
                <w:rFonts w:asciiTheme="minorHAnsi" w:hAnsiTheme="minorHAnsi"/>
                <w:sz w:val="24"/>
              </w:rPr>
              <w:t>% think they are now physically fit</w:t>
            </w:r>
          </w:p>
          <w:p w:rsidR="00EB5431" w:rsidRDefault="00EB5431" w:rsidP="00EB5431">
            <w:pPr>
              <w:pStyle w:val="TableParagraph"/>
              <w:numPr>
                <w:ilvl w:val="0"/>
                <w:numId w:val="12"/>
              </w:numPr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100% feel they are better at physical activity</w:t>
            </w:r>
          </w:p>
          <w:p w:rsidR="00EB5431" w:rsidRDefault="00EB5431" w:rsidP="00EB5431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100% now feel PE and sport are important</w:t>
            </w:r>
          </w:p>
          <w:p w:rsidR="00C91CF5" w:rsidRDefault="001422C2" w:rsidP="00C91CF5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 w:rsidRPr="001422C2">
              <w:rPr>
                <w:rFonts w:asciiTheme="minorHAnsi" w:hAnsiTheme="minorHAnsi" w:cstheme="minorHAnsi"/>
                <w:sz w:val="24"/>
              </w:rPr>
              <w:t>Full of Beans – Wolves, Bears and Giraffes have enjoyed 6 multi-skills sessions</w:t>
            </w:r>
            <w:r>
              <w:rPr>
                <w:rFonts w:asciiTheme="minorHAnsi" w:hAnsiTheme="minorHAnsi" w:cstheme="minorHAnsi"/>
                <w:sz w:val="24"/>
              </w:rPr>
              <w:t xml:space="preserve">. Feedback very positive and some of the younger children are now participating at </w:t>
            </w:r>
            <w:r>
              <w:rPr>
                <w:rFonts w:asciiTheme="minorHAnsi" w:hAnsiTheme="minorHAnsi" w:cstheme="minorHAnsi"/>
                <w:sz w:val="24"/>
              </w:rPr>
              <w:lastRenderedPageBreak/>
              <w:t>extra-curricular sports clubs.</w:t>
            </w:r>
          </w:p>
          <w:p w:rsidR="00C91CF5" w:rsidRDefault="00C91CF5" w:rsidP="00C91CF5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Owls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 class</w:t>
            </w:r>
            <w:r>
              <w:rPr>
                <w:rFonts w:asciiTheme="minorHAnsi" w:hAnsiTheme="minorHAnsi" w:cstheme="minorHAnsi"/>
                <w:sz w:val="24"/>
              </w:rPr>
              <w:t xml:space="preserve"> (Y6)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 have been working </w:t>
            </w:r>
            <w:r>
              <w:rPr>
                <w:rFonts w:asciiTheme="minorHAnsi" w:hAnsiTheme="minorHAnsi" w:cstheme="minorHAnsi"/>
                <w:sz w:val="24"/>
              </w:rPr>
              <w:t xml:space="preserve">with 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Durham University to consult on the new </w:t>
            </w:r>
            <w:r w:rsidR="00705778">
              <w:rPr>
                <w:rFonts w:asciiTheme="minorHAnsi" w:hAnsiTheme="minorHAnsi" w:cstheme="minorHAnsi"/>
                <w:sz w:val="24"/>
              </w:rPr>
              <w:t xml:space="preserve">UK government </w:t>
            </w:r>
            <w:r w:rsidRPr="00C91CF5">
              <w:rPr>
                <w:rFonts w:asciiTheme="minorHAnsi" w:hAnsiTheme="minorHAnsi" w:cstheme="minorHAnsi"/>
                <w:sz w:val="24"/>
              </w:rPr>
              <w:t>physical activity guidelines for physically disabled children and young people</w:t>
            </w:r>
            <w:r w:rsidR="00F461D0">
              <w:rPr>
                <w:rFonts w:asciiTheme="minorHAnsi" w:hAnsiTheme="minorHAnsi" w:cstheme="minorHAnsi"/>
                <w:sz w:val="24"/>
              </w:rPr>
              <w:t xml:space="preserve"> </w:t>
            </w:r>
            <w:hyperlink r:id="rId17" w:history="1">
              <w:r w:rsidR="00F461D0" w:rsidRPr="00F461D0">
                <w:rPr>
                  <w:rStyle w:val="Hyperlink"/>
                  <w:rFonts w:asciiTheme="minorHAnsi" w:hAnsiTheme="minorHAnsi" w:cstheme="minorHAnsi"/>
                  <w:sz w:val="24"/>
                </w:rPr>
                <w:t>Physical Activity Guidelines</w:t>
              </w:r>
            </w:hyperlink>
            <w:r w:rsidRPr="00C91CF5">
              <w:rPr>
                <w:rFonts w:asciiTheme="minorHAnsi" w:hAnsiTheme="minorHAnsi" w:cstheme="minorHAnsi"/>
                <w:sz w:val="24"/>
              </w:rPr>
              <w:t xml:space="preserve">. </w:t>
            </w:r>
            <w:r w:rsidR="00F461D0">
              <w:rPr>
                <w:rFonts w:asciiTheme="minorHAnsi" w:hAnsiTheme="minorHAnsi" w:cstheme="minorHAnsi"/>
                <w:sz w:val="24"/>
              </w:rPr>
              <w:t>P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osters </w:t>
            </w:r>
            <w:r w:rsidR="00F461D0">
              <w:rPr>
                <w:rFonts w:asciiTheme="minorHAnsi" w:hAnsiTheme="minorHAnsi" w:cstheme="minorHAnsi"/>
                <w:sz w:val="24"/>
              </w:rPr>
              <w:t>they have collaborated on have been</w:t>
            </w:r>
            <w:r w:rsidRPr="00C91CF5">
              <w:rPr>
                <w:rFonts w:asciiTheme="minorHAnsi" w:hAnsiTheme="minorHAnsi" w:cstheme="minorHAnsi"/>
                <w:sz w:val="24"/>
              </w:rPr>
              <w:t xml:space="preserve"> signed off by the Chief Medical </w:t>
            </w:r>
            <w:proofErr w:type="spellStart"/>
            <w:r w:rsidRPr="00C91CF5">
              <w:rPr>
                <w:rFonts w:asciiTheme="minorHAnsi" w:hAnsiTheme="minorHAnsi" w:cstheme="minorHAnsi"/>
                <w:sz w:val="24"/>
              </w:rPr>
              <w:t>Officer’s</w:t>
            </w:r>
            <w:proofErr w:type="spellEnd"/>
            <w:r w:rsidRPr="00C91CF5">
              <w:rPr>
                <w:rFonts w:asciiTheme="minorHAnsi" w:hAnsiTheme="minorHAnsi" w:cstheme="minorHAnsi"/>
                <w:sz w:val="24"/>
              </w:rPr>
              <w:t xml:space="preserve"> of all four nations of the UK!</w:t>
            </w:r>
          </w:p>
          <w:p w:rsidR="00C91CF5" w:rsidRDefault="00C91CF5" w:rsidP="00C91CF5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Y6 Children offering voice on physical activity and sport which feeds into Movement Matters future projects</w:t>
            </w:r>
          </w:p>
          <w:p w:rsidR="001561D3" w:rsidRDefault="001561D3" w:rsidP="00C91CF5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‘Magic Mile’ – children and staff taken part in minimum of 15mins walk/run x3 per week. Positive feedback from children and staff</w:t>
            </w:r>
            <w:r w:rsidR="00A016E0">
              <w:rPr>
                <w:rFonts w:asciiTheme="minorHAnsi" w:hAnsiTheme="minorHAnsi" w:cstheme="minorHAnsi"/>
                <w:sz w:val="24"/>
              </w:rPr>
              <w:t>.</w:t>
            </w:r>
          </w:p>
          <w:p w:rsidR="005B1746" w:rsidRDefault="005B1746" w:rsidP="00C91CF5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Fit Fun Fest March 2022: 10 children targeted by health and wellbeing data. </w:t>
            </w:r>
            <w:r w:rsidRPr="005B1746">
              <w:rPr>
                <w:rFonts w:asciiTheme="minorHAnsi" w:hAnsiTheme="minorHAnsi" w:cstheme="minorHAnsi"/>
                <w:sz w:val="24"/>
              </w:rPr>
              <w:t>The </w:t>
            </w:r>
            <w:r w:rsidRPr="005B1746">
              <w:rPr>
                <w:rFonts w:asciiTheme="minorHAnsi" w:hAnsiTheme="minorHAnsi" w:cstheme="minorHAnsi"/>
                <w:bCs/>
                <w:sz w:val="24"/>
              </w:rPr>
              <w:t>Paralympic Learning &amp; Discovery Festival</w:t>
            </w:r>
            <w:r>
              <w:rPr>
                <w:rFonts w:asciiTheme="minorHAnsi" w:hAnsiTheme="minorHAnsi" w:cstheme="minorHAnsi"/>
                <w:sz w:val="24"/>
              </w:rPr>
              <w:t> was</w:t>
            </w:r>
            <w:r w:rsidRPr="005B1746">
              <w:rPr>
                <w:rFonts w:asciiTheme="minorHAnsi" w:hAnsiTheme="minorHAnsi" w:cstheme="minorHAnsi"/>
                <w:sz w:val="24"/>
              </w:rPr>
              <w:t xml:space="preserve"> a carousel of sports related activities, each station focusing on a different Paralympic sport.  The activities on offer support</w:t>
            </w:r>
            <w:r>
              <w:rPr>
                <w:rFonts w:asciiTheme="minorHAnsi" w:hAnsiTheme="minorHAnsi" w:cstheme="minorHAnsi"/>
                <w:sz w:val="24"/>
              </w:rPr>
              <w:t>ed</w:t>
            </w:r>
            <w:r w:rsidRPr="005B1746">
              <w:rPr>
                <w:rFonts w:asciiTheme="minorHAnsi" w:hAnsiTheme="minorHAnsi" w:cstheme="minorHAnsi"/>
                <w:sz w:val="24"/>
              </w:rPr>
              <w:t xml:space="preserve"> personal development through exploring team building, communication, </w:t>
            </w:r>
            <w:r w:rsidRPr="005B1746">
              <w:rPr>
                <w:rFonts w:asciiTheme="minorHAnsi" w:hAnsiTheme="minorHAnsi" w:cstheme="minorHAnsi"/>
                <w:sz w:val="24"/>
              </w:rPr>
              <w:lastRenderedPageBreak/>
              <w:t xml:space="preserve">confidence, </w:t>
            </w:r>
            <w:proofErr w:type="spellStart"/>
            <w:r w:rsidRPr="005B1746">
              <w:rPr>
                <w:rFonts w:asciiTheme="minorHAnsi" w:hAnsiTheme="minorHAnsi" w:cstheme="minorHAnsi"/>
                <w:sz w:val="24"/>
              </w:rPr>
              <w:t>self esteem</w:t>
            </w:r>
            <w:proofErr w:type="spellEnd"/>
            <w:r w:rsidRPr="005B1746">
              <w:rPr>
                <w:rFonts w:asciiTheme="minorHAnsi" w:hAnsiTheme="minorHAnsi" w:cstheme="minorHAnsi"/>
                <w:sz w:val="24"/>
              </w:rPr>
              <w:t xml:space="preserve"> and resilience. </w:t>
            </w:r>
          </w:p>
          <w:p w:rsidR="00446B9B" w:rsidRDefault="00446B9B" w:rsidP="00C91CF5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Fit Fun Fest (Transition) June 2022: 20 children enjoyed a festival trying a range of sports e.g. table-top games, tennis and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Kinball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>. Emphasis on fun and friendship with transition a background focus.</w:t>
            </w:r>
          </w:p>
          <w:p w:rsidR="001D2D1C" w:rsidRDefault="00327952" w:rsidP="001D2D1C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SEN inclusive football hub: weekly sessions at Clare Mount – open to all our Y5/6 pupils – 15 regular attendees.</w:t>
            </w:r>
          </w:p>
          <w:p w:rsidR="001C75AF" w:rsidRPr="001D2D1C" w:rsidRDefault="00446B9B" w:rsidP="001D2D1C">
            <w:pPr>
              <w:pStyle w:val="TableParagraph"/>
              <w:numPr>
                <w:ilvl w:val="0"/>
                <w:numId w:val="13"/>
              </w:numPr>
              <w:ind w:left="399"/>
              <w:rPr>
                <w:rFonts w:asciiTheme="minorHAnsi" w:hAnsiTheme="minorHAnsi" w:cstheme="minorHAnsi"/>
                <w:sz w:val="24"/>
              </w:rPr>
            </w:pPr>
            <w:r w:rsidRPr="001D2D1C">
              <w:rPr>
                <w:rFonts w:asciiTheme="minorHAnsi" w:hAnsiTheme="minorHAnsi" w:cstheme="minorHAnsi"/>
                <w:sz w:val="24"/>
              </w:rPr>
              <w:t>PSHE/Health week: yoga, mindfulness art, health and fitness circuits, dance, rugby, football etc. increased physical activity levels and mental health awareness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:rsidR="00705079" w:rsidRPr="00CC5357" w:rsidRDefault="00705079" w:rsidP="008C40E1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:rsidR="00AB1BDE" w:rsidRPr="008C40E1" w:rsidRDefault="008879E6" w:rsidP="00AA0797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Continue to provide a wide range of PE and sport activities (informed by SHEU and pupil voice)</w:t>
            </w:r>
            <w:r w:rsidR="005C2E46">
              <w:rPr>
                <w:rFonts w:asciiTheme="minorHAnsi" w:hAnsiTheme="minorHAnsi"/>
                <w:sz w:val="24"/>
              </w:rPr>
              <w:t xml:space="preserve"> </w:t>
            </w:r>
          </w:p>
          <w:p w:rsidR="008C40E1" w:rsidRDefault="002223A5" w:rsidP="0086209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="Times New Roman"/>
                <w:sz w:val="24"/>
              </w:rPr>
            </w:pPr>
            <w:r w:rsidRPr="002223A5">
              <w:rPr>
                <w:rFonts w:asciiTheme="minorHAnsi" w:hAnsiTheme="minorHAnsi" w:cstheme="minorHAnsi"/>
                <w:sz w:val="24"/>
              </w:rPr>
              <w:t>Physical Literacy project with Edge Hill University</w:t>
            </w:r>
            <w:r>
              <w:rPr>
                <w:rFonts w:ascii="Times New Roman"/>
                <w:sz w:val="24"/>
              </w:rPr>
              <w:t xml:space="preserve"> </w:t>
            </w:r>
            <w:r w:rsidRPr="002223A5">
              <w:rPr>
                <w:rFonts w:asciiTheme="minorHAnsi" w:hAnsiTheme="minorHAnsi" w:cstheme="minorHAnsi"/>
                <w:sz w:val="24"/>
              </w:rPr>
              <w:t>2022-23</w:t>
            </w:r>
          </w:p>
          <w:p w:rsidR="002223A5" w:rsidRPr="002223A5" w:rsidRDefault="002223A5" w:rsidP="0086209C">
            <w:pPr>
              <w:pStyle w:val="TableParagraph"/>
              <w:numPr>
                <w:ilvl w:val="0"/>
                <w:numId w:val="8"/>
              </w:numPr>
              <w:ind w:left="352" w:hanging="284"/>
              <w:rPr>
                <w:rFonts w:asciiTheme="minorHAnsi" w:hAnsiTheme="minorHAnsi" w:cstheme="minorHAnsi"/>
                <w:sz w:val="24"/>
              </w:rPr>
            </w:pPr>
            <w:r w:rsidRPr="002223A5">
              <w:rPr>
                <w:rFonts w:asciiTheme="minorHAnsi" w:hAnsiTheme="minorHAnsi" w:cstheme="minorHAnsi"/>
                <w:sz w:val="24"/>
              </w:rPr>
              <w:t>Launch 60 second physical activity challenges (YST)</w:t>
            </w:r>
          </w:p>
        </w:tc>
      </w:tr>
      <w:tr w:rsidR="00705079" w:rsidTr="00A316CB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:rsidR="00705079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2: </w:t>
            </w:r>
            <w:r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:rsidR="00705079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:rsidR="00705079" w:rsidRDefault="006C1C2F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Approx. 20 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18"/>
        </w:trPr>
        <w:tc>
          <w:tcPr>
            <w:tcW w:w="3720" w:type="dxa"/>
          </w:tcPr>
          <w:p w:rsidR="00705079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focus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:rsidR="00705079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:rsidR="00705079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Tr="00BF0511">
        <w:trPr>
          <w:trHeight w:val="2532"/>
        </w:trPr>
        <w:tc>
          <w:tcPr>
            <w:tcW w:w="3720" w:type="dxa"/>
          </w:tcPr>
          <w:p w:rsidR="00705079" w:rsidRPr="00583693" w:rsidRDefault="00583693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Maintain high profile of PESSPA: f</w:t>
            </w:r>
            <w:r w:rsidR="000E5D3B" w:rsidRPr="00583693">
              <w:rPr>
                <w:sz w:val="24"/>
              </w:rPr>
              <w:t>urther develop provision of PE and mental health (on SDP 20</w:t>
            </w:r>
            <w:r w:rsidR="0086209C">
              <w:rPr>
                <w:sz w:val="24"/>
              </w:rPr>
              <w:t>21-22</w:t>
            </w:r>
            <w:r w:rsidR="000E5D3B" w:rsidRPr="00583693">
              <w:rPr>
                <w:sz w:val="24"/>
              </w:rPr>
              <w:t>)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6C1C2F" w:rsidRDefault="006C1C2F" w:rsidP="006C1C2F">
            <w:pPr>
              <w:pStyle w:val="TableParagraph"/>
              <w:ind w:left="0"/>
              <w:rPr>
                <w:sz w:val="24"/>
              </w:rPr>
            </w:pPr>
          </w:p>
          <w:p w:rsidR="000E5D3B" w:rsidRPr="00583693" w:rsidRDefault="000E5D3B" w:rsidP="006C1C2F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Improve</w:t>
            </w:r>
            <w:r w:rsidR="00583693" w:rsidRPr="00583693">
              <w:rPr>
                <w:sz w:val="24"/>
              </w:rPr>
              <w:t xml:space="preserve"> and support physical health, fitness and well-being of all pupils</w:t>
            </w:r>
          </w:p>
          <w:p w:rsidR="00583693" w:rsidRPr="00583693" w:rsidRDefault="00583693" w:rsidP="00583693">
            <w:pPr>
              <w:pStyle w:val="TableParagraph"/>
              <w:rPr>
                <w:sz w:val="24"/>
              </w:rPr>
            </w:pP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  <w:p w:rsidR="00583693" w:rsidRPr="00583693" w:rsidRDefault="00583693" w:rsidP="00583693">
            <w:pPr>
              <w:pStyle w:val="List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6C1C2F">
            <w:pPr>
              <w:pStyle w:val="TableParagraph"/>
              <w:rPr>
                <w:sz w:val="24"/>
              </w:rPr>
            </w:pPr>
          </w:p>
          <w:p w:rsidR="0087285D" w:rsidRDefault="0087285D" w:rsidP="008C1250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 w:rsidP="008C1250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Further develop leadership opportunities (main focus on girls)</w:t>
            </w:r>
          </w:p>
          <w:p w:rsidR="00583693" w:rsidRPr="00583693" w:rsidRDefault="00583693" w:rsidP="00583693">
            <w:pPr>
              <w:pStyle w:val="TableParagraph"/>
              <w:ind w:left="404"/>
              <w:rPr>
                <w:sz w:val="24"/>
              </w:rPr>
            </w:pPr>
          </w:p>
        </w:tc>
        <w:tc>
          <w:tcPr>
            <w:tcW w:w="3600" w:type="dxa"/>
          </w:tcPr>
          <w:p w:rsidR="00705079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SDP includes PE and mental health as a priority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PE report at governor’s meetings</w:t>
            </w:r>
          </w:p>
          <w:p w:rsidR="000E5D3B" w:rsidRPr="00583693" w:rsidRDefault="000E5D3B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Termly PE staff meetings (focusing on different areas of CPD e.g. leadership, autism</w:t>
            </w:r>
            <w:r w:rsidR="00AB1BDE">
              <w:rPr>
                <w:sz w:val="24"/>
              </w:rPr>
              <w:t xml:space="preserve"> in PE</w:t>
            </w:r>
            <w:r w:rsidRPr="00583693">
              <w:rPr>
                <w:sz w:val="24"/>
              </w:rPr>
              <w:t xml:space="preserve">, </w:t>
            </w:r>
            <w:r w:rsidR="00AB1BDE">
              <w:rPr>
                <w:sz w:val="24"/>
              </w:rPr>
              <w:t>My Personal Best</w:t>
            </w:r>
            <w:r w:rsidRPr="00583693">
              <w:rPr>
                <w:sz w:val="24"/>
              </w:rPr>
              <w:t xml:space="preserve"> etc.)</w:t>
            </w:r>
          </w:p>
          <w:p w:rsidR="00583693" w:rsidRPr="00583693" w:rsidRDefault="00583693" w:rsidP="00583693">
            <w:pPr>
              <w:pStyle w:val="TableParagraph"/>
              <w:ind w:left="370"/>
              <w:rPr>
                <w:sz w:val="24"/>
              </w:rPr>
            </w:pPr>
          </w:p>
          <w:p w:rsidR="000E5D3B" w:rsidRPr="00583693" w:rsidRDefault="00583693" w:rsidP="000E5D3B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SHEU survey to highlight issues and trends and target support</w:t>
            </w:r>
          </w:p>
          <w:p w:rsidR="008C1250" w:rsidRDefault="00583693" w:rsidP="008C1250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Mental Health and Keep Safe Week</w:t>
            </w:r>
          </w:p>
          <w:p w:rsidR="0086209C" w:rsidRPr="008C1250" w:rsidRDefault="008C1250" w:rsidP="008C1250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8C1250">
              <w:rPr>
                <w:sz w:val="24"/>
              </w:rPr>
              <w:t>PE TA (Level 1) to help co-ordinate and lead range of extra-curricular sports clubs and support during PE lessons</w:t>
            </w:r>
          </w:p>
          <w:p w:rsidR="000E5D3B" w:rsidRPr="008C1250" w:rsidRDefault="00583693" w:rsidP="008C1250">
            <w:pPr>
              <w:pStyle w:val="TableParagraph"/>
              <w:numPr>
                <w:ilvl w:val="0"/>
                <w:numId w:val="4"/>
              </w:numPr>
              <w:ind w:left="370" w:hanging="284"/>
              <w:rPr>
                <w:sz w:val="24"/>
              </w:rPr>
            </w:pPr>
            <w:r w:rsidRPr="00583693">
              <w:rPr>
                <w:sz w:val="24"/>
              </w:rPr>
              <w:t>Girls Active (YST) with aim of leading whole-school fun fitness ses</w:t>
            </w:r>
            <w:r w:rsidR="008C1250">
              <w:rPr>
                <w:sz w:val="24"/>
              </w:rPr>
              <w:t>sions and raise activity levels</w:t>
            </w:r>
          </w:p>
        </w:tc>
        <w:tc>
          <w:tcPr>
            <w:tcW w:w="1616" w:type="dxa"/>
          </w:tcPr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 xml:space="preserve"> £2500 TLR </w:t>
            </w:r>
            <w:r w:rsidR="00583693" w:rsidRPr="00583693">
              <w:rPr>
                <w:sz w:val="24"/>
              </w:rPr>
              <w:t xml:space="preserve"> </w:t>
            </w:r>
          </w:p>
          <w:p w:rsidR="00705079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payment</w:t>
            </w:r>
          </w:p>
          <w:p w:rsidR="00583693" w:rsidRPr="00583693" w:rsidRDefault="000E5D3B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£2500 TLR 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>release time</w:t>
            </w:r>
          </w:p>
          <w:p w:rsidR="000E5D3B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  <w:r w:rsidR="000E5D3B" w:rsidRPr="00583693">
              <w:rPr>
                <w:sz w:val="24"/>
              </w:rPr>
              <w:t xml:space="preserve">£3500 </w:t>
            </w:r>
            <w:r w:rsidR="00886FCD">
              <w:rPr>
                <w:sz w:val="24"/>
              </w:rPr>
              <w:t>(</w:t>
            </w:r>
            <w:r w:rsidR="000E5D3B" w:rsidRPr="00583693">
              <w:rPr>
                <w:sz w:val="24"/>
              </w:rPr>
              <w:t>SLA</w:t>
            </w:r>
            <w:r w:rsidR="00886FCD">
              <w:rPr>
                <w:sz w:val="24"/>
              </w:rPr>
              <w:t>)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 xml:space="preserve"> 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886FCD" w:rsidRDefault="00886FCD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lastRenderedPageBreak/>
              <w:t>£</w:t>
            </w:r>
            <w:r w:rsidR="00886FCD">
              <w:rPr>
                <w:sz w:val="24"/>
              </w:rPr>
              <w:t>300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  <w:r w:rsidRPr="00583693">
              <w:rPr>
                <w:sz w:val="24"/>
              </w:rPr>
              <w:t>£400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8C1250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£4000</w:t>
            </w: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  <w:p w:rsidR="00583693" w:rsidRPr="00583693" w:rsidRDefault="00583693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307" w:type="dxa"/>
          </w:tcPr>
          <w:p w:rsidR="001473AC" w:rsidRDefault="00705778" w:rsidP="005854F6">
            <w:pPr>
              <w:pStyle w:val="ListParagraph"/>
              <w:numPr>
                <w:ilvl w:val="0"/>
                <w:numId w:val="14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 xml:space="preserve">DS and JW led staff CPD on ‘State of the Nation’ v Orrets Meadow Data. SHEU data was analysed and compared against national health and wellbeing trends. OM data positive when compared to national data (when considering SEN grouping). </w:t>
            </w:r>
            <w:r>
              <w:rPr>
                <w:rFonts w:asciiTheme="minorHAnsi" w:hAnsiTheme="minorHAnsi"/>
                <w:sz w:val="24"/>
              </w:rPr>
              <w:lastRenderedPageBreak/>
              <w:t xml:space="preserve">Staff more knowledgeable about national trends in health and wellbeing. </w:t>
            </w:r>
            <w:proofErr w:type="gramStart"/>
            <w:r>
              <w:rPr>
                <w:rFonts w:asciiTheme="minorHAnsi" w:hAnsiTheme="minorHAnsi"/>
                <w:sz w:val="24"/>
              </w:rPr>
              <w:t>Staff also know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what priorities for OM are and how we will tackle them.</w:t>
            </w:r>
          </w:p>
          <w:p w:rsidR="005854F6" w:rsidRDefault="005854F6" w:rsidP="005854F6">
            <w:pPr>
              <w:pStyle w:val="TableParagraph"/>
              <w:numPr>
                <w:ilvl w:val="0"/>
                <w:numId w:val="14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SHEU survey informed mental health interventions throughout the academic year (in combination with CAMHS, Next Steps etc.)</w:t>
            </w:r>
          </w:p>
          <w:p w:rsidR="00ED5675" w:rsidRPr="00446B9B" w:rsidRDefault="005854F6" w:rsidP="005854F6">
            <w:pPr>
              <w:pStyle w:val="TableParagraph"/>
              <w:numPr>
                <w:ilvl w:val="0"/>
                <w:numId w:val="14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5854F6">
              <w:rPr>
                <w:sz w:val="24"/>
                <w:szCs w:val="24"/>
              </w:rPr>
              <w:t>PE assistant provided personalised PE and sport interventions throughout year.</w:t>
            </w:r>
          </w:p>
          <w:p w:rsidR="00ED5675" w:rsidRPr="00446B9B" w:rsidRDefault="00446B9B" w:rsidP="00446B9B">
            <w:pPr>
              <w:pStyle w:val="ListParagraph"/>
              <w:numPr>
                <w:ilvl w:val="0"/>
                <w:numId w:val="14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446B9B">
              <w:rPr>
                <w:rFonts w:asciiTheme="minorHAnsi" w:hAnsiTheme="minorHAnsi"/>
                <w:sz w:val="24"/>
              </w:rPr>
              <w:t>PSHE/Health week: yoga, mindfulness art, health and fitness circuits, dance, rugby, football etc. increased physical activity levels and mental health awareness</w:t>
            </w:r>
          </w:p>
          <w:p w:rsidR="0087285D" w:rsidRDefault="0087285D" w:rsidP="0087285D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87285D" w:rsidRPr="0087285D" w:rsidRDefault="0087285D" w:rsidP="0086209C">
            <w:pPr>
              <w:pStyle w:val="TableParagraph"/>
              <w:ind w:left="399"/>
              <w:rPr>
                <w:rFonts w:asciiTheme="minorHAnsi" w:hAnsiTheme="minorHAnsi"/>
                <w:sz w:val="24"/>
              </w:rPr>
            </w:pPr>
          </w:p>
        </w:tc>
        <w:tc>
          <w:tcPr>
            <w:tcW w:w="3134" w:type="dxa"/>
          </w:tcPr>
          <w:p w:rsidR="00EB5431" w:rsidRDefault="00EB5431" w:rsidP="00EB5431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SHEU survey update and interventions planned for next academic year.</w:t>
            </w:r>
          </w:p>
          <w:p w:rsidR="00EB5431" w:rsidRPr="00AB1BDE" w:rsidRDefault="00EB5431" w:rsidP="00EB5431">
            <w:pPr>
              <w:pStyle w:val="TableParagraph"/>
              <w:numPr>
                <w:ilvl w:val="0"/>
                <w:numId w:val="9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="Comic Sans MS" w:hAnsi="Comic Sans MS" w:cs="Tahoma"/>
              </w:rPr>
              <w:t xml:space="preserve">Staff meetings to be led with Clare Mount each term linked to PE and school sport e.g. My Personal Best, STEP, </w:t>
            </w:r>
            <w:proofErr w:type="gramStart"/>
            <w:r>
              <w:rPr>
                <w:rFonts w:ascii="Comic Sans MS" w:hAnsi="Comic Sans MS" w:cs="Tahoma"/>
              </w:rPr>
              <w:t>autism</w:t>
            </w:r>
            <w:proofErr w:type="gramEnd"/>
            <w:r>
              <w:rPr>
                <w:rFonts w:ascii="Comic Sans MS" w:hAnsi="Comic Sans MS" w:cs="Tahoma"/>
              </w:rPr>
              <w:t xml:space="preserve"> in PE etc.</w:t>
            </w:r>
          </w:p>
          <w:p w:rsidR="008879E6" w:rsidRPr="00EB5431" w:rsidRDefault="00EB5431" w:rsidP="00446B9B">
            <w:pPr>
              <w:pStyle w:val="TableParagraph"/>
              <w:numPr>
                <w:ilvl w:val="0"/>
                <w:numId w:val="9"/>
              </w:numPr>
              <w:ind w:left="352" w:hanging="284"/>
            </w:pPr>
            <w:r>
              <w:rPr>
                <w:rFonts w:ascii="Comic Sans MS" w:hAnsi="Comic Sans MS" w:cs="Tahoma"/>
              </w:rPr>
              <w:lastRenderedPageBreak/>
              <w:t>Further develop the moderation of assessment for PE</w:t>
            </w:r>
          </w:p>
          <w:p w:rsidR="00EB5431" w:rsidRPr="008879E6" w:rsidRDefault="00EB5431" w:rsidP="00446B9B">
            <w:pPr>
              <w:pStyle w:val="TableParagraph"/>
              <w:numPr>
                <w:ilvl w:val="0"/>
                <w:numId w:val="9"/>
              </w:numPr>
              <w:ind w:left="352" w:hanging="284"/>
            </w:pPr>
            <w:r>
              <w:rPr>
                <w:rFonts w:ascii="Comic Sans MS" w:hAnsi="Comic Sans MS" w:cs="Tahoma"/>
              </w:rPr>
              <w:t>Explore the sharing of PE and sport practices and facilities with other schools</w:t>
            </w:r>
          </w:p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8879E6" w:rsidRPr="008879E6" w:rsidRDefault="008879E6" w:rsidP="008879E6"/>
          <w:p w:rsidR="00705079" w:rsidRPr="008C1250" w:rsidRDefault="00705079" w:rsidP="008C1250">
            <w:pPr>
              <w:rPr>
                <w:sz w:val="24"/>
                <w:szCs w:val="24"/>
              </w:rPr>
            </w:pPr>
          </w:p>
        </w:tc>
      </w:tr>
    </w:tbl>
    <w:p w:rsidR="00705079" w:rsidRDefault="00705079">
      <w:pPr>
        <w:rPr>
          <w:rFonts w:ascii="Times New Roman"/>
          <w:sz w:val="24"/>
        </w:rPr>
        <w:sectPr w:rsidR="00705079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>
        <w:trPr>
          <w:trHeight w:val="383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4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06"/>
        </w:trPr>
        <w:tc>
          <w:tcPr>
            <w:tcW w:w="3758" w:type="dxa"/>
          </w:tcPr>
          <w:p w:rsidR="00705079" w:rsidRPr="00D814FA" w:rsidRDefault="00AD21AB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further develop the confidence, knowledge and skills of all staff.</w:t>
            </w:r>
          </w:p>
          <w:p w:rsidR="00D814FA" w:rsidRPr="00D814FA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To provide bespoke targeted support of PE and sport to meet the needs of staff.</w:t>
            </w:r>
          </w:p>
        </w:tc>
        <w:tc>
          <w:tcPr>
            <w:tcW w:w="3458" w:type="dxa"/>
          </w:tcPr>
          <w:p w:rsidR="00705079" w:rsidRPr="00D814FA" w:rsidRDefault="00AD21A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CPD: staff meetings and from external agencies through partnership with Clare Mount Specialist Sports College</w:t>
            </w:r>
          </w:p>
          <w:p w:rsidR="00D814FA" w:rsidRP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Coaching and mentoring from TLR and specialist PE staff</w:t>
            </w:r>
          </w:p>
          <w:p w:rsidR="00D814FA" w:rsidRDefault="00D814FA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Opportunities for peer lesson observations</w:t>
            </w:r>
            <w:r w:rsidR="009F22BF">
              <w:rPr>
                <w:rFonts w:asciiTheme="minorHAnsi" w:hAnsiTheme="minorHAnsi"/>
                <w:sz w:val="24"/>
              </w:rPr>
              <w:t xml:space="preserve"> (Summer 2022</w:t>
            </w:r>
            <w:r w:rsidR="001473AC">
              <w:rPr>
                <w:rFonts w:asciiTheme="minorHAnsi" w:hAnsiTheme="minorHAnsi"/>
                <w:sz w:val="24"/>
              </w:rPr>
              <w:t>)</w:t>
            </w:r>
          </w:p>
          <w:p w:rsidR="00446B9B" w:rsidRPr="00D814FA" w:rsidRDefault="00446B9B" w:rsidP="00D814FA">
            <w:pPr>
              <w:pStyle w:val="TableParagraph"/>
              <w:numPr>
                <w:ilvl w:val="0"/>
                <w:numId w:val="5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TAs to use All </w:t>
            </w:r>
            <w:proofErr w:type="gramStart"/>
            <w:r>
              <w:rPr>
                <w:rFonts w:asciiTheme="minorHAnsi" w:hAnsiTheme="minorHAnsi"/>
                <w:sz w:val="24"/>
              </w:rPr>
              <w:t>About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Autism e-learning course with support of JW and DS.</w:t>
            </w:r>
          </w:p>
          <w:p w:rsidR="00D814FA" w:rsidRPr="00D814FA" w:rsidRDefault="00D814FA" w:rsidP="009F22BF">
            <w:pPr>
              <w:pStyle w:val="TableParagraph"/>
              <w:ind w:left="332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D814FA" w:rsidRDefault="00AD21AB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</w:t>
            </w:r>
          </w:p>
          <w:p w:rsidR="00D814FA" w:rsidRPr="00D814FA" w:rsidRDefault="00D814FA" w:rsidP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>£2500 TLR release</w:t>
            </w:r>
          </w:p>
        </w:tc>
        <w:tc>
          <w:tcPr>
            <w:tcW w:w="3423" w:type="dxa"/>
          </w:tcPr>
          <w:p w:rsidR="00327952" w:rsidRDefault="00534719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Teaching Assistants completed YST All </w:t>
            </w:r>
            <w:proofErr w:type="gramStart"/>
            <w:r>
              <w:rPr>
                <w:rFonts w:asciiTheme="minorHAnsi" w:hAnsiTheme="minorHAnsi"/>
                <w:sz w:val="24"/>
              </w:rPr>
              <w:t>About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Autism course and completed certificated assessment. </w:t>
            </w:r>
            <w:r w:rsidR="0086209C">
              <w:rPr>
                <w:rFonts w:asciiTheme="minorHAnsi" w:hAnsiTheme="minorHAnsi"/>
                <w:sz w:val="24"/>
              </w:rPr>
              <w:t>TAs being supported to apply training in lessons by JW and to showcase</w:t>
            </w:r>
            <w:r w:rsidR="009F22BF">
              <w:rPr>
                <w:rFonts w:asciiTheme="minorHAnsi" w:hAnsiTheme="minorHAnsi"/>
                <w:sz w:val="24"/>
              </w:rPr>
              <w:t xml:space="preserve"> good practice. Lesson observations showing positive impact</w:t>
            </w:r>
            <w:r w:rsidR="00327952">
              <w:rPr>
                <w:rFonts w:asciiTheme="minorHAnsi" w:hAnsiTheme="minorHAnsi"/>
                <w:sz w:val="24"/>
              </w:rPr>
              <w:t>.</w:t>
            </w:r>
          </w:p>
          <w:p w:rsidR="00534719" w:rsidRDefault="00327952" w:rsidP="005C5A0C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JW follow-up CPD for TAs using All </w:t>
            </w:r>
            <w:proofErr w:type="gramStart"/>
            <w:r>
              <w:rPr>
                <w:rFonts w:asciiTheme="minorHAnsi" w:hAnsiTheme="minorHAnsi"/>
                <w:sz w:val="24"/>
              </w:rPr>
              <w:t>About</w:t>
            </w:r>
            <w:proofErr w:type="gramEnd"/>
            <w:r>
              <w:rPr>
                <w:rFonts w:asciiTheme="minorHAnsi" w:hAnsiTheme="minorHAnsi"/>
                <w:sz w:val="24"/>
              </w:rPr>
              <w:t xml:space="preserve"> Autism e-learning course. Planning, delivery, lesson observations and feedback focusing on TA use of inclusion spectrum, STEP etc.</w:t>
            </w:r>
            <w:r w:rsidR="0086209C">
              <w:rPr>
                <w:rFonts w:asciiTheme="minorHAnsi" w:hAnsiTheme="minorHAnsi"/>
                <w:sz w:val="24"/>
              </w:rPr>
              <w:t xml:space="preserve"> </w:t>
            </w:r>
            <w:r>
              <w:rPr>
                <w:rFonts w:asciiTheme="minorHAnsi" w:hAnsiTheme="minorHAnsi"/>
                <w:sz w:val="24"/>
              </w:rPr>
              <w:t>Very positive feedback from staff and JW observations.</w:t>
            </w:r>
          </w:p>
          <w:p w:rsidR="009F22BF" w:rsidRDefault="00F201F7" w:rsidP="009F22BF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CPD</w:t>
            </w:r>
            <w:r w:rsidR="001473AC">
              <w:rPr>
                <w:rFonts w:asciiTheme="minorHAnsi" w:hAnsiTheme="minorHAnsi"/>
                <w:sz w:val="24"/>
              </w:rPr>
              <w:t xml:space="preserve"> (INSET)</w:t>
            </w:r>
            <w:r>
              <w:rPr>
                <w:rFonts w:asciiTheme="minorHAnsi" w:hAnsiTheme="minorHAnsi"/>
                <w:sz w:val="24"/>
              </w:rPr>
              <w:t xml:space="preserve"> carried out by DS/JW</w:t>
            </w:r>
            <w:r w:rsidR="009F22BF">
              <w:rPr>
                <w:rFonts w:asciiTheme="minorHAnsi" w:hAnsiTheme="minorHAnsi"/>
                <w:sz w:val="24"/>
              </w:rPr>
              <w:t>/LP</w:t>
            </w:r>
            <w:r>
              <w:rPr>
                <w:rFonts w:asciiTheme="minorHAnsi" w:hAnsiTheme="minorHAnsi"/>
                <w:sz w:val="24"/>
              </w:rPr>
              <w:t xml:space="preserve">: </w:t>
            </w:r>
            <w:r w:rsidR="009F22BF">
              <w:rPr>
                <w:rFonts w:asciiTheme="minorHAnsi" w:hAnsiTheme="minorHAnsi"/>
                <w:sz w:val="24"/>
              </w:rPr>
              <w:t xml:space="preserve">Dance. Lesson observations have shown </w:t>
            </w:r>
            <w:r w:rsidR="00586DF1">
              <w:rPr>
                <w:rFonts w:asciiTheme="minorHAnsi" w:hAnsiTheme="minorHAnsi"/>
                <w:sz w:val="24"/>
              </w:rPr>
              <w:t xml:space="preserve">excellent </w:t>
            </w:r>
            <w:r w:rsidR="009F22BF">
              <w:rPr>
                <w:rFonts w:asciiTheme="minorHAnsi" w:hAnsiTheme="minorHAnsi"/>
                <w:sz w:val="24"/>
              </w:rPr>
              <w:t xml:space="preserve">use of this CPD in </w:t>
            </w:r>
            <w:r w:rsidR="00586DF1">
              <w:rPr>
                <w:rFonts w:asciiTheme="minorHAnsi" w:hAnsiTheme="minorHAnsi"/>
                <w:sz w:val="24"/>
              </w:rPr>
              <w:t xml:space="preserve">wide range of </w:t>
            </w:r>
            <w:r w:rsidR="009F22BF">
              <w:rPr>
                <w:rFonts w:asciiTheme="minorHAnsi" w:hAnsiTheme="minorHAnsi"/>
                <w:sz w:val="24"/>
              </w:rPr>
              <w:t>PE dance lessons and cross-curricular topic lessons</w:t>
            </w:r>
            <w:r w:rsidR="00586DF1">
              <w:rPr>
                <w:rFonts w:asciiTheme="minorHAnsi" w:hAnsiTheme="minorHAnsi"/>
                <w:sz w:val="24"/>
              </w:rPr>
              <w:t>.</w:t>
            </w:r>
          </w:p>
          <w:p w:rsidR="00446B9B" w:rsidRDefault="009F22BF" w:rsidP="00446B9B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Staff have</w:t>
            </w:r>
            <w:r w:rsidRPr="009F22BF">
              <w:rPr>
                <w:rFonts w:asciiTheme="minorHAnsi" w:hAnsiTheme="minorHAnsi"/>
                <w:sz w:val="24"/>
              </w:rPr>
              <w:t xml:space="preserve"> run extra-curricular sports clubs and activities </w:t>
            </w:r>
            <w:r>
              <w:rPr>
                <w:rFonts w:asciiTheme="minorHAnsi" w:hAnsiTheme="minorHAnsi"/>
                <w:sz w:val="24"/>
              </w:rPr>
              <w:t xml:space="preserve">Autumn 2021: cycling, basketball, volleyball, </w:t>
            </w:r>
            <w:r>
              <w:rPr>
                <w:rFonts w:asciiTheme="minorHAnsi" w:hAnsiTheme="minorHAnsi"/>
                <w:sz w:val="24"/>
              </w:rPr>
              <w:lastRenderedPageBreak/>
              <w:t>dodgeball, football</w:t>
            </w:r>
            <w:r w:rsidR="00446B9B">
              <w:rPr>
                <w:rFonts w:asciiTheme="minorHAnsi" w:hAnsiTheme="minorHAnsi"/>
                <w:sz w:val="24"/>
              </w:rPr>
              <w:t xml:space="preserve"> </w:t>
            </w:r>
          </w:p>
          <w:p w:rsidR="00446B9B" w:rsidRDefault="00446B9B" w:rsidP="00446B9B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Shooting Stars CPD/Training March 2022 – girls with SEN. 2 teachers received training, piloted materials and will roll out in 2022-23.</w:t>
            </w:r>
          </w:p>
          <w:p w:rsidR="00705079" w:rsidRPr="009F22BF" w:rsidRDefault="00705079" w:rsidP="00446B9B">
            <w:pPr>
              <w:pStyle w:val="TableParagraph"/>
              <w:ind w:left="435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534719" w:rsidRDefault="00446B9B" w:rsidP="008879E6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lastRenderedPageBreak/>
              <w:t>Mentoring of new teaching and support staff (employed for September 2022) by DS and JW using OM established coaching model.</w:t>
            </w:r>
          </w:p>
          <w:p w:rsidR="00446B9B" w:rsidRDefault="00446B9B" w:rsidP="00446B9B">
            <w:pPr>
              <w:pStyle w:val="TableParagraph"/>
              <w:numPr>
                <w:ilvl w:val="0"/>
                <w:numId w:val="9"/>
              </w:numPr>
              <w:ind w:left="435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SEND Shooting Stars - 2 teachers received training, piloted materials and will roll out in 2022-23.</w:t>
            </w:r>
          </w:p>
          <w:p w:rsidR="00E36A79" w:rsidRPr="00446B9B" w:rsidRDefault="00E36A79" w:rsidP="00446B9B">
            <w:pPr>
              <w:pStyle w:val="TableParagraph"/>
              <w:ind w:left="435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Default="00E36A79" w:rsidP="00E36A79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E36A79" w:rsidRPr="008879E6" w:rsidRDefault="00E36A79" w:rsidP="00327952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4: </w:t>
            </w:r>
            <w:r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595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839"/>
        </w:trPr>
        <w:tc>
          <w:tcPr>
            <w:tcW w:w="3758" w:type="dxa"/>
          </w:tcPr>
          <w:p w:rsidR="00705079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Provide a range of sports and activities for all pupils.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Offer a range of opportunities which some children may never experience out of school.</w:t>
            </w:r>
          </w:p>
          <w:p w:rsidR="00D814FA" w:rsidRDefault="00D814FA" w:rsidP="00D814FA">
            <w:pPr>
              <w:pStyle w:val="TableParagraph"/>
              <w:spacing w:line="257" w:lineRule="exact"/>
              <w:ind w:left="263" w:hanging="263"/>
              <w:rPr>
                <w:color w:val="231F20"/>
                <w:sz w:val="24"/>
              </w:rPr>
            </w:pPr>
          </w:p>
          <w:p w:rsidR="00D814FA" w:rsidRDefault="00D814FA" w:rsidP="006C1C2F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Offer activities and links which promote lifelong physical activity and positive mental health.</w:t>
            </w:r>
          </w:p>
        </w:tc>
        <w:tc>
          <w:tcPr>
            <w:tcW w:w="3458" w:type="dxa"/>
          </w:tcPr>
          <w:p w:rsidR="00705079" w:rsidRDefault="00D814FA" w:rsidP="00D814FA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D814FA">
              <w:rPr>
                <w:rFonts w:asciiTheme="minorHAnsi" w:hAnsiTheme="minorHAnsi"/>
                <w:sz w:val="24"/>
              </w:rPr>
              <w:t xml:space="preserve">Curriculum enrichment (e.g. judo, </w:t>
            </w:r>
            <w:proofErr w:type="spellStart"/>
            <w:r w:rsidRPr="00D814FA">
              <w:rPr>
                <w:rFonts w:asciiTheme="minorHAnsi" w:hAnsiTheme="minorHAnsi"/>
                <w:sz w:val="24"/>
              </w:rPr>
              <w:t>bikeability</w:t>
            </w:r>
            <w:proofErr w:type="spellEnd"/>
            <w:r w:rsidRPr="00D814FA">
              <w:rPr>
                <w:rFonts w:asciiTheme="minorHAnsi" w:hAnsiTheme="minorHAnsi"/>
                <w:sz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</w:rPr>
              <w:t xml:space="preserve">) </w:t>
            </w:r>
          </w:p>
          <w:p w:rsidR="00607E1C" w:rsidRDefault="00D814FA" w:rsidP="00607E1C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Extra-curricular festivals and event held by </w:t>
            </w:r>
            <w:r w:rsidR="006C1C2F">
              <w:rPr>
                <w:rFonts w:asciiTheme="minorHAnsi" w:hAnsiTheme="minorHAnsi"/>
                <w:sz w:val="24"/>
              </w:rPr>
              <w:t>Clare Mount Sports College (e.g. BMX, in-line skating etc.)</w:t>
            </w:r>
            <w:r w:rsidR="0083706D">
              <w:rPr>
                <w:rFonts w:asciiTheme="minorHAnsi" w:hAnsiTheme="minorHAnsi"/>
                <w:sz w:val="24"/>
              </w:rPr>
              <w:t xml:space="preserve"> *Covid-19 permitting</w:t>
            </w:r>
          </w:p>
          <w:p w:rsidR="00607E1C" w:rsidRDefault="00607E1C" w:rsidP="00607E1C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07E1C">
              <w:rPr>
                <w:rFonts w:asciiTheme="minorHAnsi" w:hAnsiTheme="minorHAnsi"/>
                <w:sz w:val="24"/>
              </w:rPr>
              <w:t xml:space="preserve">Full of Beans – 6x multi-skills sessions </w:t>
            </w:r>
            <w:r w:rsidR="001D2D1C">
              <w:rPr>
                <w:rFonts w:asciiTheme="minorHAnsi" w:hAnsiTheme="minorHAnsi"/>
                <w:sz w:val="24"/>
              </w:rPr>
              <w:t>for 3 classes in autumn and repeated in summer</w:t>
            </w:r>
          </w:p>
          <w:p w:rsidR="00607E1C" w:rsidRDefault="00607E1C" w:rsidP="00607E1C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PE TA (Level 1) to help co-ordinate and lead range of extra-curricular sports clubs and support during PE lessons</w:t>
            </w:r>
          </w:p>
          <w:p w:rsidR="001D2D1C" w:rsidRDefault="001D2D1C" w:rsidP="00607E1C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Barnstondale residential Y6</w:t>
            </w:r>
          </w:p>
          <w:p w:rsidR="001D2D1C" w:rsidRPr="00607E1C" w:rsidRDefault="001D2D1C" w:rsidP="00607E1C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Little Hobbits OAA/Forest Schools</w:t>
            </w:r>
          </w:p>
          <w:p w:rsidR="006C1C2F" w:rsidRDefault="006C1C2F" w:rsidP="006C1C2F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:rsidR="006C1C2F" w:rsidRPr="00D814FA" w:rsidRDefault="006C1C2F" w:rsidP="00886FC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1663" w:type="dxa"/>
          </w:tcPr>
          <w:p w:rsidR="00705079" w:rsidRPr="006C1C2F" w:rsidRDefault="00D814FA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</w:t>
            </w:r>
            <w:r w:rsidR="006C1C2F" w:rsidRPr="006C1C2F"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£1000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07E1C" w:rsidRDefault="00607E1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07E1C" w:rsidRDefault="00607E1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£300</w:t>
            </w:r>
          </w:p>
          <w:p w:rsidR="00607E1C" w:rsidRDefault="00607E1C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Default="006C1C2F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£4000</w:t>
            </w:r>
          </w:p>
        </w:tc>
        <w:tc>
          <w:tcPr>
            <w:tcW w:w="3423" w:type="dxa"/>
          </w:tcPr>
          <w:p w:rsidR="001422C2" w:rsidRPr="001422C2" w:rsidRDefault="001422C2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 w:cstheme="minorHAnsi"/>
                <w:sz w:val="24"/>
                <w:szCs w:val="24"/>
              </w:rPr>
            </w:pPr>
            <w:r w:rsidRPr="001422C2">
              <w:rPr>
                <w:rFonts w:asciiTheme="minorHAnsi" w:hAnsiTheme="minorHAnsi" w:cstheme="minorHAnsi"/>
                <w:sz w:val="24"/>
                <w:szCs w:val="24"/>
              </w:rPr>
              <w:t>Full of Beans – Wolves, Bears and Giraffes have enjoyed 6 multi-skills sessions. Feedback very positive and some of the younger children are now participating at extra-curricular sports clubs</w:t>
            </w:r>
            <w:r w:rsidR="001D2D1C">
              <w:rPr>
                <w:rFonts w:asciiTheme="minorHAnsi" w:hAnsiTheme="minorHAnsi" w:cstheme="minorHAnsi"/>
                <w:sz w:val="24"/>
                <w:szCs w:val="24"/>
              </w:rPr>
              <w:t>. Sessions repeated summer 2022.</w:t>
            </w:r>
          </w:p>
          <w:p w:rsidR="0040174E" w:rsidRPr="0040174E" w:rsidRDefault="0040174E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rFonts w:asciiTheme="minorHAnsi" w:hAnsiTheme="minorHAnsi" w:cstheme="minorHAnsi"/>
                <w:sz w:val="24"/>
                <w:szCs w:val="24"/>
              </w:rPr>
            </w:pPr>
            <w:proofErr w:type="spellStart"/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Bikeability</w:t>
            </w:r>
            <w:proofErr w:type="spellEnd"/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: Y6 children received cycling tuition teaching practical cycling </w:t>
            </w:r>
            <w:r w:rsidR="009F22BF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skills and 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road safety. Majority of Y6 children attained Level 2 qualification.</w:t>
            </w:r>
          </w:p>
          <w:p w:rsidR="0040174E" w:rsidRPr="009F22BF" w:rsidRDefault="009224C4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Liverpool Football Club – </w:t>
            </w:r>
            <w:r w:rsidR="0040174E">
              <w:rPr>
                <w:rFonts w:asciiTheme="minorHAnsi" w:hAnsiTheme="minorHAnsi"/>
                <w:sz w:val="24"/>
              </w:rPr>
              <w:t xml:space="preserve">LFC Foundation </w:t>
            </w:r>
            <w:proofErr w:type="gramStart"/>
            <w:r w:rsidR="0040174E">
              <w:rPr>
                <w:rFonts w:asciiTheme="minorHAnsi" w:hAnsiTheme="minorHAnsi"/>
                <w:sz w:val="24"/>
              </w:rPr>
              <w:t xml:space="preserve">sessions </w:t>
            </w:r>
            <w:r w:rsidR="009F22BF">
              <w:rPr>
                <w:rFonts w:asciiTheme="minorHAnsi" w:hAnsiTheme="minorHAnsi"/>
                <w:sz w:val="24"/>
              </w:rPr>
              <w:t>.</w:t>
            </w:r>
            <w:proofErr w:type="gramEnd"/>
            <w:r w:rsidR="009F22BF">
              <w:rPr>
                <w:rFonts w:asciiTheme="minorHAnsi" w:hAnsiTheme="minorHAnsi"/>
                <w:sz w:val="24"/>
              </w:rPr>
              <w:t xml:space="preserve"> Y6 children</w:t>
            </w:r>
            <w:r w:rsidR="0040174E">
              <w:rPr>
                <w:rFonts w:asciiTheme="minorHAnsi" w:hAnsiTheme="minorHAnsi"/>
                <w:sz w:val="24"/>
              </w:rPr>
              <w:t xml:space="preserve"> received virtual </w:t>
            </w:r>
            <w:r w:rsidR="009F22BF">
              <w:rPr>
                <w:rFonts w:asciiTheme="minorHAnsi" w:hAnsiTheme="minorHAnsi"/>
                <w:sz w:val="24"/>
              </w:rPr>
              <w:t>sessions</w:t>
            </w:r>
            <w:proofErr w:type="gramStart"/>
            <w:r w:rsidR="009F22BF">
              <w:rPr>
                <w:rFonts w:asciiTheme="minorHAnsi" w:hAnsiTheme="minorHAnsi"/>
                <w:sz w:val="24"/>
              </w:rPr>
              <w:t>.</w:t>
            </w:r>
            <w:r w:rsidR="0040174E">
              <w:rPr>
                <w:rFonts w:asciiTheme="minorHAnsi" w:hAnsiTheme="minorHAnsi"/>
                <w:sz w:val="24"/>
              </w:rPr>
              <w:t>.</w:t>
            </w:r>
            <w:proofErr w:type="gramEnd"/>
            <w:r w:rsidR="0040174E">
              <w:rPr>
                <w:rFonts w:asciiTheme="minorHAnsi" w:hAnsiTheme="minorHAnsi"/>
                <w:sz w:val="24"/>
              </w:rPr>
              <w:t xml:space="preserve"> Impact has been increase in numbers attending extra-curricular football club.</w:t>
            </w:r>
          </w:p>
          <w:p w:rsidR="009F22BF" w:rsidRPr="00A016E0" w:rsidRDefault="009F22BF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Inclusive football competition: every half-term</w:t>
            </w:r>
            <w:r w:rsidR="001422C2">
              <w:rPr>
                <w:rFonts w:asciiTheme="minorHAnsi" w:hAnsiTheme="minorHAnsi"/>
                <w:sz w:val="24"/>
              </w:rPr>
              <w:t xml:space="preserve">. Children </w:t>
            </w:r>
            <w:r w:rsidR="001422C2">
              <w:rPr>
                <w:rFonts w:asciiTheme="minorHAnsi" w:hAnsiTheme="minorHAnsi"/>
                <w:sz w:val="24"/>
              </w:rPr>
              <w:lastRenderedPageBreak/>
              <w:t xml:space="preserve">participated in inclusive competitive football tournament at </w:t>
            </w:r>
            <w:proofErr w:type="spellStart"/>
            <w:r w:rsidR="001422C2">
              <w:rPr>
                <w:rFonts w:asciiTheme="minorHAnsi" w:hAnsiTheme="minorHAnsi"/>
                <w:sz w:val="24"/>
              </w:rPr>
              <w:t>Leasowe</w:t>
            </w:r>
            <w:proofErr w:type="spellEnd"/>
            <w:r w:rsidR="001422C2">
              <w:rPr>
                <w:rFonts w:asciiTheme="minorHAnsi" w:hAnsiTheme="minorHAnsi"/>
                <w:sz w:val="24"/>
              </w:rPr>
              <w:t xml:space="preserve"> Recreation Centre.</w:t>
            </w:r>
          </w:p>
          <w:p w:rsidR="00A016E0" w:rsidRPr="0040174E" w:rsidRDefault="00A016E0" w:rsidP="0040174E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Judo – Year 6 children enjoyed a 6 week block of Judo with expert coach. Extremely positive feedback. Children displayed confidence, respect and responsibility.</w:t>
            </w:r>
          </w:p>
          <w:p w:rsidR="0040174E" w:rsidRPr="001D2D1C" w:rsidRDefault="0040174E" w:rsidP="00CC5357">
            <w:pPr>
              <w:pStyle w:val="ListParagraph"/>
              <w:numPr>
                <w:ilvl w:val="0"/>
                <w:numId w:val="9"/>
              </w:numPr>
              <w:ind w:left="352" w:hanging="284"/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>Extra-curricular lunch clubs e.g. football,</w:t>
            </w:r>
            <w:r w:rsidR="009F22BF">
              <w:rPr>
                <w:rFonts w:asciiTheme="minorHAnsi" w:hAnsiTheme="minorHAnsi"/>
                <w:sz w:val="24"/>
              </w:rPr>
              <w:t xml:space="preserve"> basketball, volleyball, </w:t>
            </w:r>
            <w:r>
              <w:rPr>
                <w:rFonts w:asciiTheme="minorHAnsi" w:hAnsiTheme="minorHAnsi"/>
                <w:sz w:val="24"/>
              </w:rPr>
              <w:t xml:space="preserve">cycling, </w:t>
            </w:r>
            <w:r w:rsidR="009F22BF">
              <w:rPr>
                <w:rFonts w:asciiTheme="minorHAnsi" w:hAnsiTheme="minorHAnsi"/>
                <w:sz w:val="24"/>
              </w:rPr>
              <w:t>dodgeball</w:t>
            </w:r>
          </w:p>
          <w:p w:rsidR="001D2D1C" w:rsidRDefault="001D2D1C" w:rsidP="001D2D1C">
            <w:pPr>
              <w:pStyle w:val="ListParagraph"/>
              <w:numPr>
                <w:ilvl w:val="0"/>
                <w:numId w:val="14"/>
              </w:numPr>
              <w:ind w:left="399" w:hanging="284"/>
              <w:rPr>
                <w:rFonts w:asciiTheme="minorHAnsi" w:hAnsiTheme="minorHAnsi"/>
                <w:sz w:val="24"/>
              </w:rPr>
            </w:pPr>
            <w:r w:rsidRPr="00446B9B">
              <w:rPr>
                <w:rFonts w:asciiTheme="minorHAnsi" w:hAnsiTheme="minorHAnsi"/>
                <w:sz w:val="24"/>
              </w:rPr>
              <w:t>PSHE/Health week: yoga, mindfulness art, health and fitness circuits, dance, rugby, football etc. increased physical activity levels and mental health awareness</w:t>
            </w:r>
          </w:p>
          <w:p w:rsidR="001D2D1C" w:rsidRPr="001D2D1C" w:rsidRDefault="001D2D1C" w:rsidP="001D2D1C">
            <w:pPr>
              <w:pStyle w:val="ListParagraph"/>
              <w:numPr>
                <w:ilvl w:val="0"/>
                <w:numId w:val="14"/>
              </w:numPr>
              <w:ind w:left="399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Barnstondale – y6 children enjoyed 3 day OAA residential involving activities such as climbing, abseiling, rifle-shooting, archery etc.</w:t>
            </w:r>
          </w:p>
          <w:p w:rsidR="001D2D1C" w:rsidRPr="001D2D1C" w:rsidRDefault="001D2D1C" w:rsidP="001D2D1C">
            <w:pPr>
              <w:pStyle w:val="ListParagraph"/>
              <w:numPr>
                <w:ilvl w:val="0"/>
                <w:numId w:val="14"/>
              </w:numPr>
              <w:ind w:left="456" w:hanging="284"/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Little Hobbits: majority of school have had opportunity for OAA sessions including activities such as: sensory play, messy p</w:t>
            </w:r>
            <w:r w:rsidRPr="001D2D1C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lay 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, tree c</w:t>
            </w:r>
            <w:r w:rsidRPr="001D2D1C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limbing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, bug h</w:t>
            </w:r>
            <w:r w:rsidRPr="001D2D1C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unting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,</w:t>
            </w:r>
          </w:p>
          <w:p w:rsidR="001D2D1C" w:rsidRPr="001D2D1C" w:rsidRDefault="001D2D1C" w:rsidP="001D2D1C">
            <w:pPr>
              <w:ind w:left="475"/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wood c</w:t>
            </w:r>
            <w:r w:rsidRPr="001D2D1C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arving 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, campfire c</w:t>
            </w:r>
            <w:r w:rsidRPr="001D2D1C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ooking </w:t>
            </w: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, water p</w:t>
            </w:r>
            <w:r w:rsidRPr="001D2D1C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lay </w:t>
            </w:r>
          </w:p>
          <w:p w:rsidR="001D2D1C" w:rsidRPr="001D2D1C" w:rsidRDefault="001D2D1C" w:rsidP="001D2D1C">
            <w:pPr>
              <w:ind w:left="475"/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</w:pPr>
            <w:r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>and t</w:t>
            </w:r>
            <w:r w:rsidRPr="001D2D1C">
              <w:rPr>
                <w:rFonts w:asciiTheme="minorHAnsi" w:hAnsiTheme="minorHAnsi" w:cstheme="minorHAnsi"/>
                <w:color w:val="222222"/>
                <w:sz w:val="24"/>
                <w:szCs w:val="24"/>
                <w:shd w:val="clear" w:color="auto" w:fill="FFFFFF"/>
              </w:rPr>
              <w:t xml:space="preserve">ool use </w:t>
            </w:r>
          </w:p>
          <w:p w:rsid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1D2D1C" w:rsidRPr="001D2D1C" w:rsidRDefault="001D2D1C" w:rsidP="001D2D1C">
            <w:pPr>
              <w:rPr>
                <w:rFonts w:asciiTheme="minorHAnsi" w:hAnsiTheme="minorHAnsi"/>
                <w:sz w:val="24"/>
              </w:rPr>
            </w:pPr>
          </w:p>
          <w:p w:rsidR="0096578B" w:rsidRPr="001D2D1C" w:rsidRDefault="0096578B" w:rsidP="001D2D1C">
            <w:pPr>
              <w:rPr>
                <w:sz w:val="24"/>
                <w:szCs w:val="24"/>
              </w:rPr>
            </w:pPr>
          </w:p>
        </w:tc>
        <w:tc>
          <w:tcPr>
            <w:tcW w:w="3076" w:type="dxa"/>
          </w:tcPr>
          <w:p w:rsidR="008879E6" w:rsidRPr="00CC5357" w:rsidRDefault="008879E6" w:rsidP="008879E6">
            <w:pPr>
              <w:rPr>
                <w:sz w:val="24"/>
                <w:szCs w:val="24"/>
              </w:rPr>
            </w:pPr>
          </w:p>
          <w:p w:rsidR="00CC5357" w:rsidRPr="00CC5357" w:rsidRDefault="00CC5357" w:rsidP="00CC5357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 xml:space="preserve">Curriculum enrichment (e.g. judo, </w:t>
            </w:r>
            <w:proofErr w:type="spellStart"/>
            <w:r w:rsidRPr="00CC5357">
              <w:rPr>
                <w:rFonts w:asciiTheme="minorHAnsi" w:hAnsiTheme="minorHAnsi"/>
                <w:sz w:val="24"/>
                <w:szCs w:val="24"/>
              </w:rPr>
              <w:t>bikeability</w:t>
            </w:r>
            <w:proofErr w:type="spellEnd"/>
            <w:r w:rsidRPr="00CC5357">
              <w:rPr>
                <w:rFonts w:asciiTheme="minorHAnsi" w:hAnsiTheme="minorHAnsi"/>
                <w:sz w:val="24"/>
                <w:szCs w:val="24"/>
              </w:rPr>
              <w:t>, fencing, OAA etc.</w:t>
            </w:r>
            <w:r w:rsidR="0083706D">
              <w:rPr>
                <w:rFonts w:asciiTheme="minorHAnsi" w:hAnsiTheme="minorHAnsi"/>
                <w:sz w:val="24"/>
                <w:szCs w:val="24"/>
              </w:rPr>
              <w:t xml:space="preserve">) </w:t>
            </w:r>
          </w:p>
          <w:p w:rsidR="00CC5357" w:rsidRDefault="00CC5357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 w:rsidRPr="00CC5357">
              <w:rPr>
                <w:rFonts w:asciiTheme="minorHAnsi" w:hAnsiTheme="minorHAnsi"/>
                <w:sz w:val="24"/>
                <w:szCs w:val="24"/>
              </w:rPr>
              <w:t>Extra-curricular festivals and event</w:t>
            </w:r>
            <w:r w:rsidR="001C75AF">
              <w:rPr>
                <w:rFonts w:asciiTheme="minorHAnsi" w:hAnsiTheme="minorHAnsi"/>
                <w:sz w:val="24"/>
                <w:szCs w:val="24"/>
              </w:rPr>
              <w:t>s</w:t>
            </w:r>
            <w:r w:rsidRPr="00CC5357">
              <w:rPr>
                <w:rFonts w:asciiTheme="minorHAnsi" w:hAnsiTheme="minorHAnsi"/>
                <w:sz w:val="24"/>
                <w:szCs w:val="24"/>
              </w:rPr>
              <w:t xml:space="preserve"> held by Clare Mount Sports College (e.</w:t>
            </w:r>
            <w:r w:rsidR="00886FCD">
              <w:rPr>
                <w:rFonts w:asciiTheme="minorHAnsi" w:hAnsiTheme="minorHAnsi"/>
                <w:sz w:val="24"/>
                <w:szCs w:val="24"/>
              </w:rPr>
              <w:t>g. BMX, in-line skating etc</w:t>
            </w:r>
            <w:r w:rsidR="00A016E0">
              <w:rPr>
                <w:rFonts w:asciiTheme="minorHAnsi" w:hAnsiTheme="minorHAnsi"/>
                <w:sz w:val="24"/>
                <w:szCs w:val="24"/>
              </w:rPr>
              <w:t>.</w:t>
            </w:r>
          </w:p>
          <w:p w:rsidR="0040174E" w:rsidRDefault="0040174E" w:rsidP="00886FCD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Barnstondale residential June 2022.</w:t>
            </w:r>
          </w:p>
          <w:p w:rsidR="009224C4" w:rsidRDefault="009224C4" w:rsidP="006531DE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 xml:space="preserve">MLB First Pitch to be rolled out across </w:t>
            </w:r>
            <w:r w:rsidR="006531DE">
              <w:rPr>
                <w:rFonts w:asciiTheme="minorHAnsi" w:hAnsiTheme="minorHAnsi"/>
                <w:sz w:val="24"/>
                <w:szCs w:val="24"/>
              </w:rPr>
              <w:t xml:space="preserve">more </w:t>
            </w:r>
            <w:r>
              <w:rPr>
                <w:rFonts w:asciiTheme="minorHAnsi" w:hAnsiTheme="minorHAnsi"/>
                <w:sz w:val="24"/>
                <w:szCs w:val="24"/>
              </w:rPr>
              <w:t>classes and/or as</w:t>
            </w:r>
            <w:r w:rsidR="006531DE">
              <w:rPr>
                <w:rFonts w:asciiTheme="minorHAnsi" w:hAnsiTheme="minorHAnsi"/>
                <w:sz w:val="24"/>
                <w:szCs w:val="24"/>
              </w:rPr>
              <w:t xml:space="preserve"> lunchtime club. Also add cross-curricula classroom lessons.</w:t>
            </w:r>
            <w:r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  <w:p w:rsidR="006531DE" w:rsidRPr="00886FCD" w:rsidRDefault="006531DE" w:rsidP="006531DE">
            <w:pPr>
              <w:pStyle w:val="TableParagraph"/>
              <w:numPr>
                <w:ilvl w:val="0"/>
                <w:numId w:val="6"/>
              </w:numPr>
              <w:ind w:left="332" w:hanging="284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Extend Little Hobbits provision across year to all classes.</w:t>
            </w:r>
          </w:p>
        </w:tc>
      </w:tr>
      <w:tr w:rsidR="00705079">
        <w:trPr>
          <w:trHeight w:val="352"/>
        </w:trPr>
        <w:tc>
          <w:tcPr>
            <w:tcW w:w="12302" w:type="dxa"/>
            <w:gridSpan w:val="4"/>
            <w:vMerge w:val="restart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705079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:rsidR="00705079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:rsidR="00705079" w:rsidRDefault="006C1C2F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Approx. 20</w:t>
            </w:r>
            <w:r w:rsidR="00C84880">
              <w:rPr>
                <w:color w:val="231F20"/>
                <w:sz w:val="24"/>
              </w:rPr>
              <w:t>%</w:t>
            </w:r>
          </w:p>
        </w:tc>
      </w:tr>
      <w:tr w:rsidR="00705079">
        <w:trPr>
          <w:trHeight w:val="603"/>
        </w:trPr>
        <w:tc>
          <w:tcPr>
            <w:tcW w:w="3758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School focus with clarity on intended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:rsidR="00705079" w:rsidRDefault="00C84880"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:rsidR="00705079" w:rsidRDefault="00C84880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</w:t>
            </w:r>
          </w:p>
          <w:p w:rsidR="00705079" w:rsidRDefault="00C8488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 steps:</w:t>
            </w:r>
          </w:p>
        </w:tc>
      </w:tr>
      <w:tr w:rsidR="00705079" w:rsidTr="00A316CB">
        <w:trPr>
          <w:trHeight w:val="1929"/>
        </w:trPr>
        <w:tc>
          <w:tcPr>
            <w:tcW w:w="3758" w:type="dxa"/>
          </w:tcPr>
          <w:p w:rsidR="00705079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Increase the overall number of children participating in </w:t>
            </w:r>
            <w:r>
              <w:rPr>
                <w:rFonts w:asciiTheme="minorHAnsi" w:hAnsiTheme="minorHAnsi"/>
                <w:sz w:val="24"/>
              </w:rPr>
              <w:t>comp</w:t>
            </w:r>
            <w:r w:rsidRPr="006C1C2F">
              <w:rPr>
                <w:rFonts w:asciiTheme="minorHAnsi" w:hAnsiTheme="minorHAnsi"/>
                <w:sz w:val="24"/>
              </w:rPr>
              <w:t>eti</w:t>
            </w:r>
            <w:r>
              <w:rPr>
                <w:rFonts w:asciiTheme="minorHAnsi" w:hAnsiTheme="minorHAnsi"/>
                <w:sz w:val="24"/>
              </w:rPr>
              <w:t>ti</w:t>
            </w:r>
            <w:r w:rsidRPr="006C1C2F">
              <w:rPr>
                <w:rFonts w:asciiTheme="minorHAnsi" w:hAnsiTheme="minorHAnsi"/>
                <w:sz w:val="24"/>
              </w:rPr>
              <w:t>ve sport</w:t>
            </w:r>
            <w:r>
              <w:rPr>
                <w:rFonts w:asciiTheme="minorHAnsi" w:hAnsiTheme="minorHAnsi"/>
                <w:sz w:val="24"/>
              </w:rPr>
              <w:t>.</w:t>
            </w:r>
          </w:p>
          <w:p w:rsidR="008222AD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8222AD" w:rsidRPr="006C1C2F" w:rsidRDefault="008222AD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Increase physical activity levels and make a positive impact on children’s health and wellbeing.</w:t>
            </w:r>
          </w:p>
        </w:tc>
        <w:tc>
          <w:tcPr>
            <w:tcW w:w="3458" w:type="dxa"/>
          </w:tcPr>
          <w:p w:rsidR="00705079" w:rsidRP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SHEU survey results to signpost children to their favourite activities and help design programme of events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Clare Mount Sports College events</w:t>
            </w:r>
            <w:r w:rsidR="001C75AF">
              <w:rPr>
                <w:rFonts w:asciiTheme="minorHAnsi" w:hAnsiTheme="minorHAnsi"/>
                <w:sz w:val="24"/>
              </w:rPr>
              <w:t xml:space="preserve"> </w:t>
            </w:r>
          </w:p>
          <w:p w:rsidR="001C75AF" w:rsidRPr="006C1C2F" w:rsidRDefault="001C75A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Fit Fun Fests</w:t>
            </w:r>
          </w:p>
          <w:p w:rsidR="006C1C2F" w:rsidRDefault="006C1C2F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School Games</w:t>
            </w:r>
            <w:r>
              <w:rPr>
                <w:rFonts w:asciiTheme="minorHAnsi" w:hAnsiTheme="minorHAnsi"/>
                <w:sz w:val="24"/>
              </w:rPr>
              <w:t xml:space="preserve"> Day and Level 1/2</w:t>
            </w:r>
            <w:r w:rsidRPr="006C1C2F">
              <w:rPr>
                <w:rFonts w:asciiTheme="minorHAnsi" w:hAnsiTheme="minorHAnsi"/>
                <w:sz w:val="24"/>
              </w:rPr>
              <w:t xml:space="preserve"> events</w:t>
            </w:r>
          </w:p>
          <w:p w:rsidR="008222AD" w:rsidRDefault="008222AD" w:rsidP="006C1C2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Local cluster events</w:t>
            </w:r>
          </w:p>
          <w:p w:rsidR="006C1C2F" w:rsidRPr="001C75AF" w:rsidRDefault="006C1C2F" w:rsidP="001C75AF">
            <w:pPr>
              <w:pStyle w:val="TableParagraph"/>
              <w:numPr>
                <w:ilvl w:val="0"/>
                <w:numId w:val="7"/>
              </w:numPr>
              <w:ind w:left="332" w:hanging="284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>Girls Active programme</w:t>
            </w:r>
          </w:p>
        </w:tc>
        <w:tc>
          <w:tcPr>
            <w:tcW w:w="1663" w:type="dxa"/>
          </w:tcPr>
          <w:p w:rsidR="00705079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 w:rsidRPr="006C1C2F">
              <w:rPr>
                <w:rFonts w:asciiTheme="minorHAnsi" w:hAnsiTheme="minorHAnsi"/>
                <w:sz w:val="24"/>
              </w:rPr>
              <w:t xml:space="preserve"> £150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  <w:r>
              <w:rPr>
                <w:rFonts w:asciiTheme="minorHAnsi" w:hAnsiTheme="minorHAnsi"/>
                <w:sz w:val="24"/>
              </w:rPr>
              <w:t xml:space="preserve"> </w:t>
            </w:r>
            <w:r w:rsidRPr="006C1C2F">
              <w:rPr>
                <w:rFonts w:asciiTheme="minorHAnsi" w:hAnsiTheme="minorHAnsi"/>
                <w:sz w:val="24"/>
              </w:rPr>
              <w:t>£3500</w:t>
            </w:r>
            <w:r w:rsidR="00886FCD">
              <w:rPr>
                <w:rFonts w:asciiTheme="minorHAnsi" w:hAnsiTheme="minorHAnsi"/>
                <w:sz w:val="24"/>
              </w:rPr>
              <w:t xml:space="preserve"> (SLA)</w:t>
            </w: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  <w:p w:rsidR="006C1C2F" w:rsidRPr="006C1C2F" w:rsidRDefault="006C1C2F">
            <w:pPr>
              <w:pStyle w:val="TableParagraph"/>
              <w:ind w:left="0"/>
              <w:rPr>
                <w:rFonts w:asciiTheme="minorHAnsi" w:hAnsiTheme="minorHAnsi"/>
                <w:sz w:val="24"/>
              </w:rPr>
            </w:pPr>
          </w:p>
        </w:tc>
        <w:tc>
          <w:tcPr>
            <w:tcW w:w="3423" w:type="dxa"/>
          </w:tcPr>
          <w:p w:rsidR="00607E1C" w:rsidRPr="005B1746" w:rsidRDefault="00607E1C" w:rsidP="001D2D1C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</w:rPr>
              <w:t xml:space="preserve">Inclusive football competition: every half-term. Children participated in inclusive competitive football tournament at </w:t>
            </w:r>
            <w:proofErr w:type="spellStart"/>
            <w:r>
              <w:rPr>
                <w:rFonts w:asciiTheme="minorHAnsi" w:hAnsiTheme="minorHAnsi"/>
                <w:sz w:val="24"/>
              </w:rPr>
              <w:t>Leasowe</w:t>
            </w:r>
            <w:proofErr w:type="spellEnd"/>
            <w:r>
              <w:rPr>
                <w:rFonts w:asciiTheme="minorHAnsi" w:hAnsiTheme="minorHAnsi"/>
                <w:sz w:val="24"/>
              </w:rPr>
              <w:t xml:space="preserve"> Recreation Centre.</w:t>
            </w:r>
          </w:p>
          <w:p w:rsidR="005B1746" w:rsidRPr="00C91CF5" w:rsidRDefault="005B1746" w:rsidP="001D2D1C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Fit Fun Fest March 2022: 10 children targeted by health and wellbeing data. </w:t>
            </w:r>
            <w:r w:rsidRPr="005B1746">
              <w:rPr>
                <w:rFonts w:asciiTheme="minorHAnsi" w:hAnsiTheme="minorHAnsi" w:cstheme="minorHAnsi"/>
                <w:sz w:val="24"/>
              </w:rPr>
              <w:t>The </w:t>
            </w:r>
            <w:r w:rsidRPr="005B1746">
              <w:rPr>
                <w:rFonts w:asciiTheme="minorHAnsi" w:hAnsiTheme="minorHAnsi" w:cstheme="minorHAnsi"/>
                <w:bCs/>
                <w:sz w:val="24"/>
              </w:rPr>
              <w:t>Paralympic Learning &amp; Discovery Festival</w:t>
            </w:r>
            <w:r>
              <w:rPr>
                <w:rFonts w:asciiTheme="minorHAnsi" w:hAnsiTheme="minorHAnsi" w:cstheme="minorHAnsi"/>
                <w:sz w:val="24"/>
              </w:rPr>
              <w:t> was</w:t>
            </w:r>
            <w:r w:rsidRPr="005B1746">
              <w:rPr>
                <w:rFonts w:asciiTheme="minorHAnsi" w:hAnsiTheme="minorHAnsi" w:cstheme="minorHAnsi"/>
                <w:sz w:val="24"/>
              </w:rPr>
              <w:t xml:space="preserve"> a carousel of sports related activities, each station focusing on a different Paralympic sport.  The activities on offer support</w:t>
            </w:r>
            <w:r>
              <w:rPr>
                <w:rFonts w:asciiTheme="minorHAnsi" w:hAnsiTheme="minorHAnsi" w:cstheme="minorHAnsi"/>
                <w:sz w:val="24"/>
              </w:rPr>
              <w:t>ed</w:t>
            </w:r>
            <w:r w:rsidRPr="005B1746">
              <w:rPr>
                <w:rFonts w:asciiTheme="minorHAnsi" w:hAnsiTheme="minorHAnsi" w:cstheme="minorHAnsi"/>
                <w:sz w:val="24"/>
              </w:rPr>
              <w:t xml:space="preserve"> personal development through exploring team building, communication, </w:t>
            </w:r>
            <w:r w:rsidRPr="005B1746">
              <w:rPr>
                <w:rFonts w:asciiTheme="minorHAnsi" w:hAnsiTheme="minorHAnsi" w:cstheme="minorHAnsi"/>
                <w:sz w:val="24"/>
              </w:rPr>
              <w:lastRenderedPageBreak/>
              <w:t xml:space="preserve">confidence, </w:t>
            </w:r>
            <w:proofErr w:type="spellStart"/>
            <w:r w:rsidRPr="005B1746">
              <w:rPr>
                <w:rFonts w:asciiTheme="minorHAnsi" w:hAnsiTheme="minorHAnsi" w:cstheme="minorHAnsi"/>
                <w:sz w:val="24"/>
              </w:rPr>
              <w:t>self esteem</w:t>
            </w:r>
            <w:proofErr w:type="spellEnd"/>
            <w:r w:rsidRPr="005B1746">
              <w:rPr>
                <w:rFonts w:asciiTheme="minorHAnsi" w:hAnsiTheme="minorHAnsi" w:cstheme="minorHAnsi"/>
                <w:sz w:val="24"/>
              </w:rPr>
              <w:t xml:space="preserve"> and resilience. </w:t>
            </w:r>
          </w:p>
          <w:p w:rsidR="00327952" w:rsidRDefault="00327952" w:rsidP="001D2D1C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SEN inclusive football hub: weekly sessions at Clare Mount – open to all our Y5/6 pupils – 15 regular attendees.</w:t>
            </w:r>
          </w:p>
          <w:p w:rsidR="001D2D1C" w:rsidRDefault="001D2D1C" w:rsidP="001D2D1C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Fit Fun Fest (Transition) June 2022: 20 children enjoyed a festival trying a range of sports e.g. table-top games, tennis and </w:t>
            </w:r>
            <w:proofErr w:type="spellStart"/>
            <w:r>
              <w:rPr>
                <w:rFonts w:asciiTheme="minorHAnsi" w:hAnsiTheme="minorHAnsi" w:cstheme="minorHAnsi"/>
                <w:sz w:val="24"/>
              </w:rPr>
              <w:t>Kinball</w:t>
            </w:r>
            <w:proofErr w:type="spellEnd"/>
            <w:r>
              <w:rPr>
                <w:rFonts w:asciiTheme="minorHAnsi" w:hAnsiTheme="minorHAnsi" w:cstheme="minorHAnsi"/>
                <w:sz w:val="24"/>
              </w:rPr>
              <w:t>. Emphasis on fun and friendship with transition a background focus.</w:t>
            </w:r>
          </w:p>
          <w:p w:rsidR="005B1746" w:rsidRPr="001D2D1C" w:rsidRDefault="001D2D1C" w:rsidP="001D2D1C">
            <w:pPr>
              <w:pStyle w:val="TableParagraph"/>
              <w:numPr>
                <w:ilvl w:val="0"/>
                <w:numId w:val="9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Intra-school house competitions</w:t>
            </w:r>
          </w:p>
          <w:p w:rsidR="0046179C" w:rsidRPr="0046179C" w:rsidRDefault="0046179C" w:rsidP="00607E1C">
            <w:pPr>
              <w:pStyle w:val="TableParagraph"/>
              <w:ind w:left="780" w:hanging="608"/>
              <w:rPr>
                <w:rFonts w:asciiTheme="minorHAnsi" w:hAnsiTheme="minorHAnsi"/>
                <w:sz w:val="24"/>
              </w:rPr>
            </w:pPr>
          </w:p>
        </w:tc>
        <w:tc>
          <w:tcPr>
            <w:tcW w:w="3076" w:type="dxa"/>
          </w:tcPr>
          <w:p w:rsidR="00705079" w:rsidRPr="008879E6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Theme="minorHAnsi" w:hAnsiTheme="minorHAnsi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lastRenderedPageBreak/>
              <w:t>Continue to offer wide range of activities and use SHEU survey data to inform planning of event</w:t>
            </w:r>
          </w:p>
          <w:p w:rsidR="008879E6" w:rsidRPr="00C4620D" w:rsidRDefault="008879E6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 w:rsidRPr="008879E6">
              <w:rPr>
                <w:rFonts w:asciiTheme="minorHAnsi" w:hAnsiTheme="minorHAnsi"/>
                <w:sz w:val="24"/>
              </w:rPr>
              <w:t>SSOC (School Sport Organising Committee) training to help child-centred provision and planning</w:t>
            </w:r>
          </w:p>
          <w:p w:rsidR="00C4620D" w:rsidRPr="00C4620D" w:rsidRDefault="00C4620D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Re-integrate with local cluster, holding face-to-face sports events</w:t>
            </w:r>
          </w:p>
          <w:p w:rsidR="00C4620D" w:rsidRPr="001D2D1C" w:rsidRDefault="00C4620D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School Games Day to be re-introduced in pre-COVID19 format</w:t>
            </w:r>
          </w:p>
          <w:p w:rsidR="001D2D1C" w:rsidRPr="00F201F7" w:rsidRDefault="001D2D1C" w:rsidP="008879E6">
            <w:pPr>
              <w:pStyle w:val="TableParagraph"/>
              <w:numPr>
                <w:ilvl w:val="0"/>
                <w:numId w:val="11"/>
              </w:numPr>
              <w:ind w:left="435" w:hanging="284"/>
              <w:rPr>
                <w:rFonts w:ascii="Times New Roman"/>
                <w:sz w:val="24"/>
              </w:rPr>
            </w:pPr>
            <w:r>
              <w:rPr>
                <w:rFonts w:asciiTheme="minorHAnsi" w:hAnsiTheme="minorHAnsi"/>
                <w:sz w:val="24"/>
              </w:rPr>
              <w:t>Extend intra-school house competition</w:t>
            </w:r>
          </w:p>
          <w:p w:rsidR="00F201F7" w:rsidRDefault="00F201F7" w:rsidP="009224C4">
            <w:pPr>
              <w:pStyle w:val="TableParagraph"/>
              <w:ind w:left="435"/>
              <w:rPr>
                <w:rFonts w:ascii="Times New Roman"/>
                <w:sz w:val="24"/>
              </w:rPr>
            </w:pPr>
          </w:p>
        </w:tc>
      </w:tr>
    </w:tbl>
    <w:p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79CC" w:rsidRDefault="00CD79CC" w:rsidP="00187DF3">
      <w:r>
        <w:separator/>
      </w:r>
    </w:p>
  </w:endnote>
  <w:endnote w:type="continuationSeparator" w:id="0">
    <w:p w:rsidR="00CD79CC" w:rsidRDefault="00CD79CC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23A5" w:rsidRPr="00BF0511" w:rsidRDefault="002223A5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>
          <wp:simplePos x="0" y="0"/>
          <wp:positionH relativeFrom="page">
            <wp:posOffset>5396230</wp:posOffset>
          </wp:positionH>
          <wp:positionV relativeFrom="page">
            <wp:posOffset>7118350</wp:posOffset>
          </wp:positionV>
          <wp:extent cx="269875" cy="269875"/>
          <wp:effectExtent l="0" t="0" r="0" b="0"/>
          <wp:wrapNone/>
          <wp:docPr id="3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875" cy="269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HfT2BEAAMZ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7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1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dpbWJyMAAO3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">
              <v:shape id="AutoShape 4" o:spid="_x0000_s1027" style="position:absolute;left:1886;top:11185;width:519;height:424;visibility:visible;mso-wrap-style:square;v-text-anchor:top" coordsize="519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KAg7oA&#10;AADaAAAADwAAAGRycy9kb3ducmV2LnhtbERPSwrCMBDdC94hjOBOU0WkVKNIRVB3/vbTZmyLzaQ0&#10;UevtzUJw+Xj/5boztXhR6yrLCibjCARxbnXFhYLrZTeKQTiPrLG2TAo+5GC96veWmGj75hO9zr4Q&#10;IYRdggpK75tESpeXZNCNbUMcuLttDfoA20LqFt8h3NRyGkVzabDi0FBiQ2lJ+eP8NAqOO4u23p5u&#10;cRenWVoc9tmmmSk1HHSbBQhPnf+Lf+69VhC2hivhBsjV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QKAg7oAAADaAAAADwAAAAAAAAAAAAAAAACYAgAAZHJzL2Rvd25yZXYueG1s&#10;UEsFBgAAAAAEAAQA9QAAAH8D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Q/tsQAAADaAAAADwAAAGRycy9kb3ducmV2LnhtbESPT2vCQBTE7wW/w/KEXopubEup0VW0&#10;UOhF6r+Dx0f2NQnNvk13nzH99q5Q6HGYmd8w82XvGtVRiLVnA5NxBoq48Lbm0sDx8D56BRUF2WLj&#10;mQz8UoTlYnA3x9z6C++o20upEoRjjgYqkTbXOhYVOYxj3xIn78sHh5JkKLUNeElw1+jHLHvRDmtO&#10;CxW29FZR8b0/OwMPtg2f26fucN6s+9NGnqfr8CPG3A/71QyUUC//4b/2hzUwhduVdAP04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RD+2xAAAANoAAAAPAAAAAAAAAAAA&#10;AAAAAKECAABkcnMvZG93bnJldi54bWxQSwUGAAAAAAQABAD5AAAAkgMAAAAA&#10;" strokecolor="#b385bb" strokeweight=".00764mm"/>
              <v:line id="Line 6" o:spid="_x0000_s1029" style="position:absolute;visibility:visible;mso-wrap-style:square" from="2339,11186" to="2340,11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aovGcIAAADbAAAADwAAAGRycy9kb3ducmV2LnhtbESPQUsDQQyF74L/YYjgzWa1ILJ2WrQg&#10;CHrQVg/ehp10Z+hOZpmJ3fXfm4PgLeG9vPdltZnTYE5Uasxs4XrRgCHuso/cW/jYP13dgani2Lsh&#10;M1n4oQqb9fnZyrU+T/xOp530RkO4ts5CEBlbxNoFSq4u8kis2iGX5ETX0qMvbtLwNOBN09xicpG1&#10;IbiRtoG64+47WZA40ePXZwi4lJdIyy2+vhW09vJifrgHIzTLv/nv+tkrvtLrLzo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aovGcIAAADbAAAADwAAAAAAAAAAAAAA&#10;AAChAgAAZHJzL2Rvd25yZXYueG1sUEsFBgAAAAAEAAQA+QAAAJADAAAAAA=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Quy+AAAA2wAAAA8AAABkcnMvZG93bnJldi54bWxET02LwjAQvQv+hzCCN030YKVrWhZB8Kqr&#10;eJ1tZttiM6lNrPXfmwXB2zze52zywTaip87XjjUs5goEceFMzaWG089utgbhA7LBxjFpeJKHPBuP&#10;Npga9+AD9cdQihjCPkUNVQhtKqUvKrLo564ljtyf6yyGCLtSmg4fMdw2cqnUSlqsOTZU2NK2ouJ6&#10;vFsNq1tPRZkkar39vahzcl1yuFitp5Ph+wtEoCF8xG/33sT5C/j/JR4gsx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grQuy+AAAA2wAAAA8AAAAAAAAAAAAAAAAAnwIAAGRy&#10;cy9kb3ducmV2LnhtbFBLBQYAAAAABAAEAPcAAACKAw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y73DAAAA2wAAAA8AAABkcnMvZG93bnJldi54bWxET01rwkAQvRf6H5YpeGs2jVhK6hpKUfDg&#10;JVs99DbNTpOQ7GzIrhr767uC4G0e73OWxWR7caLRt44VvCQpCOLKmZZrBfuvzfMbCB+QDfaOScGF&#10;PBSrx4cl5saduaSTDrWIIexzVNCEMORS+qohiz5xA3Hkft1oMUQ41tKMeI7htpdZmr5Kiy3HhgYH&#10;+myo6vTRKlhU83Ka68vup/zuuvVhpzfyTys1e5o+3kEEmsJdfHNvTZyfwfWXeIBc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vnLvcMAAADbAAAADwAAAAAAAAAAAAAAAACf&#10;AgAAZHJzL2Rvd25yZXYueG1sUEsFBgAAAAAEAAQA9wAAAI8DAAAAAA==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2yYvLEAAAA2wAAAA8AAABkcnMvZG93bnJldi54bWxET9tKw0AQfRf8h2UEX6TdGO0t7baIUigI&#10;Qi+0r0N2mixmZ0N2TdJ+fVcQfJvDuc5i1dtKtNR441jB8zABQZw7bbhQcNivB1MQPiBrrByTggt5&#10;WC3v7xaYadfxltpdKEQMYZ+hgjKEOpPS5yVZ9ENXE0fu7BqLIcKmkLrBLobbSqZJMpYWDceGEmt6&#10;Lyn/3v1YBU+T2bFrp6+br5m9bk+fJv0wo1Spx4f+bQ4iUB/+xX/ujY7zX+D3l3iA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2yYvLEAAAA2wAAAA8AAAAAAAAAAAAAAAAA&#10;nwIAAGRycy9kb3ducmV2LnhtbFBLBQYAAAAABAAEAPcAAACQAw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NR1TDAAAA2wAAAA8AAABkcnMvZG93bnJldi54bWxET99rwjAQfh/sfwg38GVo6hApXVMZgqCI&#10;grqBj0dza8uaS0myWv3rzWDg2318Py9fDKYVPTnfWFYwnSQgiEurG64UfJ5W4xSED8gaW8uk4Eoe&#10;FsXzU46Zthc+UH8MlYgh7DNUUIfQZVL6siaDfmI74sh9W2cwROgqqR1eYrhp5VuSzKXBhmNDjR0t&#10;ayp/jr9Gwas9bc5y7dLNte27/W37tUu3U6VGL8PHO4hAQ3iI/91rHefP4O+XeIAs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g1HVMMAAADbAAAADwAAAAAAAAAAAAAAAACf&#10;AgAAZHJzL2Rvd25yZXYueG1sUEsFBgAAAAAEAAQA9wAAAI8D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ThXGAAAA2wAAAA8AAABkcnMvZG93bnJldi54bWxEj91qwkAUhO8LvsNyhN7VjYGWJnUVUQuh&#10;N/71AU6zp0k0ezZmtybp03eFgpfDzHzDzBa9qcWVWldZVjCdRCCIc6srLhR8Ht+fXkE4j6yxtkwK&#10;BnKwmI8eZphq2/GergdfiABhl6KC0vsmldLlJRl0E9sQB+/btgZ9kG0hdYtdgJtaxlH0Ig1WHBZK&#10;bGhVUn4+/BgF2e4r6T5ieflNnjfb9SkbVtPtoNTjuF++gfDU+3v4v51pBXECty/hB8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iROFcYAAADbAAAADwAAAAAAAAAAAAAA&#10;AACfAgAAZHJzL2Rvd25yZXYueG1sUEsFBgAAAAAEAAQA9wAAAJID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2138680</wp:posOffset>
          </wp:positionH>
          <wp:positionV relativeFrom="page">
            <wp:posOffset>7107555</wp:posOffset>
          </wp:positionV>
          <wp:extent cx="688340" cy="258445"/>
          <wp:effectExtent l="0" t="0" r="0" b="8255"/>
          <wp:wrapNone/>
          <wp:docPr id="6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4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340" cy="258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>
          <wp:simplePos x="0" y="0"/>
          <wp:positionH relativeFrom="page">
            <wp:posOffset>6252210</wp:posOffset>
          </wp:positionH>
          <wp:positionV relativeFrom="page">
            <wp:posOffset>7143750</wp:posOffset>
          </wp:positionV>
          <wp:extent cx="461645" cy="212090"/>
          <wp:effectExtent l="0" t="0" r="0" b="0"/>
          <wp:wrapNone/>
          <wp:docPr id="2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2.jpeg"/>
                  <pic:cNvPicPr>
                    <a:picLocks noChangeAspect="1" noChangeArrowheads="1"/>
                  </pic:cNvPicPr>
                </pic:nvPicPr>
                <pic:blipFill>
                  <a:blip r:embed="rId1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645" cy="212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>
          <wp:simplePos x="0" y="0"/>
          <wp:positionH relativeFrom="page">
            <wp:posOffset>5823585</wp:posOffset>
          </wp:positionH>
          <wp:positionV relativeFrom="page">
            <wp:posOffset>7191375</wp:posOffset>
          </wp:positionV>
          <wp:extent cx="401320" cy="118110"/>
          <wp:effectExtent l="0" t="0" r="0" b="0"/>
          <wp:wrapNone/>
          <wp:docPr id="19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8.png"/>
                  <pic:cNvPicPr>
                    <a:picLocks noChangeAspect="1" noChangeArrowheads="1"/>
                  </pic:cNvPicPr>
                </pic:nvPicPr>
                <pic:blipFill>
                  <a:blip r:embed="rId1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1320" cy="118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>
          <wp:simplePos x="0" y="0"/>
          <wp:positionH relativeFrom="page">
            <wp:posOffset>5706110</wp:posOffset>
          </wp:positionH>
          <wp:positionV relativeFrom="page">
            <wp:posOffset>7179945</wp:posOffset>
          </wp:positionV>
          <wp:extent cx="86360" cy="128270"/>
          <wp:effectExtent l="0" t="0" r="8890" b="5080"/>
          <wp:wrapNone/>
          <wp:docPr id="18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0.png"/>
                  <pic:cNvPicPr>
                    <a:picLocks noChangeAspect="1" noChangeArrowheads="1"/>
                  </pic:cNvPicPr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60" cy="128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>
          <wp:simplePos x="0" y="0"/>
          <wp:positionH relativeFrom="page">
            <wp:posOffset>4834890</wp:posOffset>
          </wp:positionH>
          <wp:positionV relativeFrom="page">
            <wp:posOffset>7125970</wp:posOffset>
          </wp:positionV>
          <wp:extent cx="130175" cy="163195"/>
          <wp:effectExtent l="0" t="0" r="3175" b="8255"/>
          <wp:wrapNone/>
          <wp:docPr id="17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5.png"/>
                  <pic:cNvPicPr>
                    <a:picLocks noChangeAspect="1" noChangeArrowheads="1"/>
                  </pic:cNvPicPr>
                </pic:nvPicPr>
                <pic:blipFill>
                  <a:blip r:embed="rId1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" cy="163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>
          <wp:simplePos x="0" y="0"/>
          <wp:positionH relativeFrom="page">
            <wp:posOffset>5008245</wp:posOffset>
          </wp:positionH>
          <wp:positionV relativeFrom="page">
            <wp:posOffset>7157720</wp:posOffset>
          </wp:positionV>
          <wp:extent cx="97790" cy="97790"/>
          <wp:effectExtent l="0" t="0" r="0" b="0"/>
          <wp:wrapNone/>
          <wp:docPr id="16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7.png"/>
                  <pic:cNvPicPr>
                    <a:picLocks noChangeAspect="1" noChangeArrowheads="1"/>
                  </pic:cNvPicPr>
                </pic:nvPicPr>
                <pic:blipFill>
                  <a:blip r:embed="rId1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790" cy="9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>
          <wp:simplePos x="0" y="0"/>
          <wp:positionH relativeFrom="page">
            <wp:posOffset>5127625</wp:posOffset>
          </wp:positionH>
          <wp:positionV relativeFrom="page">
            <wp:posOffset>7170420</wp:posOffset>
          </wp:positionV>
          <wp:extent cx="210820" cy="73660"/>
          <wp:effectExtent l="0" t="0" r="0" b="2540"/>
          <wp:wrapNone/>
          <wp:docPr id="15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6.png"/>
                  <pic:cNvPicPr>
                    <a:picLocks noChangeAspect="1" noChangeArrowheads="1"/>
                  </pic:cNvPicPr>
                </pic:nvPicPr>
                <pic:blipFill>
                  <a:blip r:embed="rId1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" cy="73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3A5" w:rsidRDefault="002223A5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:rsidR="002223A5" w:rsidRDefault="002223A5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223A5" w:rsidRDefault="002223A5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:rsidR="002223A5" w:rsidRDefault="002223A5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2223A5" w:rsidRPr="00187DF3" w:rsidRDefault="002223A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79CC" w:rsidRDefault="00CD79CC" w:rsidP="00187DF3">
      <w:r>
        <w:separator/>
      </w:r>
    </w:p>
  </w:footnote>
  <w:footnote w:type="continuationSeparator" w:id="0">
    <w:p w:rsidR="00CD79CC" w:rsidRDefault="00CD79CC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E3181"/>
    <w:multiLevelType w:val="hybridMultilevel"/>
    <w:tmpl w:val="DA187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2">
    <w:nsid w:val="24C71CCB"/>
    <w:multiLevelType w:val="hybridMultilevel"/>
    <w:tmpl w:val="A1F478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8366261"/>
    <w:multiLevelType w:val="hybridMultilevel"/>
    <w:tmpl w:val="74461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6851E2"/>
    <w:multiLevelType w:val="hybridMultilevel"/>
    <w:tmpl w:val="12A827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8677DA"/>
    <w:multiLevelType w:val="hybridMultilevel"/>
    <w:tmpl w:val="93721F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CE7752"/>
    <w:multiLevelType w:val="hybridMultilevel"/>
    <w:tmpl w:val="0A4C64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D55E7D"/>
    <w:multiLevelType w:val="hybridMultilevel"/>
    <w:tmpl w:val="7B0AD0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5D63B3"/>
    <w:multiLevelType w:val="hybridMultilevel"/>
    <w:tmpl w:val="86CA8CE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>
    <w:nsid w:val="623E2480"/>
    <w:multiLevelType w:val="hybridMultilevel"/>
    <w:tmpl w:val="066E1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4E02F93"/>
    <w:multiLevelType w:val="hybridMultilevel"/>
    <w:tmpl w:val="45460ED0"/>
    <w:lvl w:ilvl="0" w:tplc="08090001">
      <w:start w:val="1"/>
      <w:numFmt w:val="bullet"/>
      <w:lvlText w:val=""/>
      <w:lvlJc w:val="left"/>
      <w:pPr>
        <w:ind w:left="74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11">
    <w:nsid w:val="6A756572"/>
    <w:multiLevelType w:val="hybridMultilevel"/>
    <w:tmpl w:val="2C2AC964"/>
    <w:lvl w:ilvl="0" w:tplc="0809000D">
      <w:start w:val="1"/>
      <w:numFmt w:val="bullet"/>
      <w:lvlText w:val=""/>
      <w:lvlJc w:val="left"/>
      <w:pPr>
        <w:ind w:left="111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12">
    <w:nsid w:val="772638C3"/>
    <w:multiLevelType w:val="hybridMultilevel"/>
    <w:tmpl w:val="8C204536"/>
    <w:lvl w:ilvl="0" w:tplc="08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13">
    <w:nsid w:val="7B320AF6"/>
    <w:multiLevelType w:val="hybridMultilevel"/>
    <w:tmpl w:val="6F0CB3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9"/>
  </w:num>
  <w:num w:numId="6">
    <w:abstractNumId w:val="10"/>
  </w:num>
  <w:num w:numId="7">
    <w:abstractNumId w:val="13"/>
  </w:num>
  <w:num w:numId="8">
    <w:abstractNumId w:val="8"/>
  </w:num>
  <w:num w:numId="9">
    <w:abstractNumId w:val="5"/>
  </w:num>
  <w:num w:numId="10">
    <w:abstractNumId w:val="4"/>
  </w:num>
  <w:num w:numId="11">
    <w:abstractNumId w:val="7"/>
  </w:num>
  <w:num w:numId="12">
    <w:abstractNumId w:val="11"/>
  </w:num>
  <w:num w:numId="13">
    <w:abstractNumId w:val="2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079"/>
    <w:rsid w:val="0001583C"/>
    <w:rsid w:val="00031355"/>
    <w:rsid w:val="0006221B"/>
    <w:rsid w:val="000B0B00"/>
    <w:rsid w:val="000D2335"/>
    <w:rsid w:val="000E5D3B"/>
    <w:rsid w:val="000E724A"/>
    <w:rsid w:val="000F508B"/>
    <w:rsid w:val="00120B69"/>
    <w:rsid w:val="001351A4"/>
    <w:rsid w:val="001422C2"/>
    <w:rsid w:val="001473AC"/>
    <w:rsid w:val="001561D3"/>
    <w:rsid w:val="0018442F"/>
    <w:rsid w:val="00187DF3"/>
    <w:rsid w:val="001C75AF"/>
    <w:rsid w:val="001D2D1C"/>
    <w:rsid w:val="002223A5"/>
    <w:rsid w:val="00250481"/>
    <w:rsid w:val="002B3164"/>
    <w:rsid w:val="002B4E25"/>
    <w:rsid w:val="00327952"/>
    <w:rsid w:val="003347CD"/>
    <w:rsid w:val="003822E8"/>
    <w:rsid w:val="0039629F"/>
    <w:rsid w:val="0040174E"/>
    <w:rsid w:val="00446B9B"/>
    <w:rsid w:val="0046179C"/>
    <w:rsid w:val="00492ACA"/>
    <w:rsid w:val="00525880"/>
    <w:rsid w:val="00534719"/>
    <w:rsid w:val="00583693"/>
    <w:rsid w:val="005854F6"/>
    <w:rsid w:val="00586DF1"/>
    <w:rsid w:val="005A1B36"/>
    <w:rsid w:val="005B1746"/>
    <w:rsid w:val="005C2E46"/>
    <w:rsid w:val="005C5A0C"/>
    <w:rsid w:val="00607E1C"/>
    <w:rsid w:val="00640645"/>
    <w:rsid w:val="006531DE"/>
    <w:rsid w:val="006A5880"/>
    <w:rsid w:val="006C1C2F"/>
    <w:rsid w:val="006E5A2E"/>
    <w:rsid w:val="00705079"/>
    <w:rsid w:val="00705778"/>
    <w:rsid w:val="00705ABA"/>
    <w:rsid w:val="00755EA8"/>
    <w:rsid w:val="00760A60"/>
    <w:rsid w:val="0076486E"/>
    <w:rsid w:val="007B6DFE"/>
    <w:rsid w:val="008222AD"/>
    <w:rsid w:val="0083706D"/>
    <w:rsid w:val="0086209C"/>
    <w:rsid w:val="0087285D"/>
    <w:rsid w:val="00886FCD"/>
    <w:rsid w:val="008879E6"/>
    <w:rsid w:val="008C1250"/>
    <w:rsid w:val="008C40E1"/>
    <w:rsid w:val="008E519B"/>
    <w:rsid w:val="009224C4"/>
    <w:rsid w:val="00947D5B"/>
    <w:rsid w:val="0096578B"/>
    <w:rsid w:val="009D4196"/>
    <w:rsid w:val="009F22BF"/>
    <w:rsid w:val="00A016E0"/>
    <w:rsid w:val="00A316CB"/>
    <w:rsid w:val="00A72FE5"/>
    <w:rsid w:val="00AA0797"/>
    <w:rsid w:val="00AB1BDE"/>
    <w:rsid w:val="00AB5D24"/>
    <w:rsid w:val="00AD21AB"/>
    <w:rsid w:val="00AE3A1B"/>
    <w:rsid w:val="00B126F1"/>
    <w:rsid w:val="00BF0511"/>
    <w:rsid w:val="00C30148"/>
    <w:rsid w:val="00C4620D"/>
    <w:rsid w:val="00C84880"/>
    <w:rsid w:val="00C91CF5"/>
    <w:rsid w:val="00C92949"/>
    <w:rsid w:val="00CC5357"/>
    <w:rsid w:val="00CD79CC"/>
    <w:rsid w:val="00CF7032"/>
    <w:rsid w:val="00D03B84"/>
    <w:rsid w:val="00D32C4F"/>
    <w:rsid w:val="00D37E9B"/>
    <w:rsid w:val="00D814FA"/>
    <w:rsid w:val="00DC3D45"/>
    <w:rsid w:val="00DD7167"/>
    <w:rsid w:val="00DF22D6"/>
    <w:rsid w:val="00E03E82"/>
    <w:rsid w:val="00E23FB4"/>
    <w:rsid w:val="00E36A79"/>
    <w:rsid w:val="00E660FC"/>
    <w:rsid w:val="00E74778"/>
    <w:rsid w:val="00E84158"/>
    <w:rsid w:val="00EA7CE1"/>
    <w:rsid w:val="00EB5431"/>
    <w:rsid w:val="00ED5675"/>
    <w:rsid w:val="00EE1BFD"/>
    <w:rsid w:val="00EF3971"/>
    <w:rsid w:val="00F201F7"/>
    <w:rsid w:val="00F44106"/>
    <w:rsid w:val="00F45B06"/>
    <w:rsid w:val="00F461D0"/>
    <w:rsid w:val="00F6087E"/>
    <w:rsid w:val="00FD0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cs="Calibri"/>
      <w:sz w:val="22"/>
      <w:szCs w:val="22"/>
      <w:lang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uiPriority w:val="99"/>
    <w:unhideWhenUsed/>
    <w:rsid w:val="00A316CB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C92949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C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C2F"/>
    <w:rPr>
      <w:rFonts w:ascii="Tahoma" w:hAnsi="Tahoma" w:cs="Tahoma"/>
      <w:sz w:val="16"/>
      <w:szCs w:val="16"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publications/school-inspection-handbook-from-september-2015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www.gov.uk/guidance/pe-and-sport-premium-for-primary-schools" TargetMode="External"/><Relationship Id="rId17" Type="http://schemas.openxmlformats.org/officeDocument/2006/relationships/hyperlink" Target="https://www.gov.uk/government/publications/physical-activity-guidelines-for-disabled-children-and-disabled-young-people-methodology/uk-chief-medical-officers-physical-activity-guidelines-for-disabled-children-and-disabled-young-people-methodology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fpe.org.uk/physical-education/wp-content/uploads/afPE-Example-Template-Indicator-2018-Final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hyperlink" Target="https://www.gov.uk/guidance/what-maintained-schools-must-publish-online" TargetMode="External"/><Relationship Id="rId10" Type="http://schemas.openxmlformats.org/officeDocument/2006/relationships/image" Target="media/image20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9.jpeg"/><Relationship Id="rId14" Type="http://schemas.openxmlformats.org/officeDocument/2006/relationships/hyperlink" Target="https://www.gov.uk/government/publications/governance-handbook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F34D02EC</Template>
  <TotalTime>13</TotalTime>
  <Pages>12</Pages>
  <Words>2404</Words>
  <Characters>13706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16078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Windows User</cp:lastModifiedBy>
  <cp:revision>5</cp:revision>
  <cp:lastPrinted>2018-11-28T12:21:00Z</cp:lastPrinted>
  <dcterms:created xsi:type="dcterms:W3CDTF">2022-07-04T23:18:00Z</dcterms:created>
  <dcterms:modified xsi:type="dcterms:W3CDTF">2022-07-06T13:56:00Z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</Properties>
</file>