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079" w:rsidRDefault="007B6DFE">
      <w:pPr>
        <w:rPr>
          <w:sz w:val="32"/>
        </w:rPr>
        <w:sectPr w:rsidR="00705079">
          <w:footerReference w:type="default" r:id="rId8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2540"/>
            <wp:wrapNone/>
            <wp:docPr id="40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79" w:rsidRDefault="007B6DFE">
      <w:pPr>
        <w:pStyle w:val="BodyText"/>
        <w:spacing w:before="30" w:line="235" w:lineRule="auto"/>
        <w:ind w:left="720" w:right="7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2540" b="9525"/>
            <wp:wrapNone/>
            <wp:docPr id="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705079" w:rsidRDefault="00705079">
      <w:pPr>
        <w:pStyle w:val="BodyText"/>
        <w:spacing w:before="5"/>
        <w:rPr>
          <w:sz w:val="23"/>
        </w:rPr>
      </w:pP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705079" w:rsidRDefault="00705079">
      <w:pPr>
        <w:pStyle w:val="BodyText"/>
        <w:spacing w:before="9"/>
        <w:rPr>
          <w:sz w:val="23"/>
        </w:rPr>
      </w:pPr>
    </w:p>
    <w:p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2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</w:t>
      </w:r>
    </w:p>
    <w:p w:rsidR="00705079" w:rsidRDefault="00C84880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705079" w:rsidRDefault="00705079">
      <w:pPr>
        <w:pStyle w:val="BodyText"/>
        <w:spacing w:before="4"/>
        <w:rPr>
          <w:sz w:val="23"/>
        </w:rPr>
      </w:pPr>
    </w:p>
    <w:p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:rsidR="00705079" w:rsidRDefault="00C84880">
      <w:pPr>
        <w:pStyle w:val="BodyText"/>
        <w:spacing w:before="2" w:line="235" w:lineRule="auto"/>
        <w:ind w:left="720" w:right="5456"/>
        <w:jc w:val="both"/>
      </w:pPr>
      <w:proofErr w:type="gramStart"/>
      <w:r>
        <w:rPr>
          <w:color w:val="231F20"/>
        </w:rPr>
        <w:t>spend</w:t>
      </w:r>
      <w:proofErr w:type="gramEnd"/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3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4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:rsidR="00705079" w:rsidRDefault="00705079">
      <w:pPr>
        <w:pStyle w:val="BodyText"/>
        <w:spacing w:before="10"/>
        <w:rPr>
          <w:sz w:val="23"/>
        </w:rPr>
      </w:pPr>
    </w:p>
    <w:p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5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6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705079" w:rsidRDefault="007B6DFE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3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3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6"/>
                                </w:rPr>
                                <w:t>DfE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W5Bo&#10;k2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7nfsYA&#10;AADbAAAADwAAAGRycy9kb3ducmV2LnhtbESP3WoCMRSE74W+QzgF7zTbqku7NYoIgiCCP4Xi3enm&#10;uBu6OVk2UVef3ghCL4eZ+YYZT1tbiTM13jhW8NZPQBDnThsuFHzvF70PED4ga6wck4IreZhOXjpj&#10;zLS78JbOu1CICGGfoYIyhDqT0uclWfR9VxNH7+gaiyHKppC6wUuE20q+J0kqLRqOCyXWNC8p/9ud&#10;rILRejQ8HJY3e5r97rc/n95sjiujVPe1nX2BCNSG//CzvdQKBik8vsQfI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7nfsYAAADbAAAADwAAAAAAAAAAAAAAAACYAgAAZHJz&#10;L2Rvd25yZXYueG1sUEsFBgAAAAAEAAQA9QAAAIsD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</w:t>
                        </w:r>
                        <w:proofErr w:type="spellStart"/>
                        <w:r>
                          <w:rPr>
                            <w:color w:val="FFFFFF"/>
                            <w:sz w:val="26"/>
                          </w:rPr>
                          <w:t>DfE</w:t>
                        </w:r>
                        <w:proofErr w:type="spellEnd"/>
                        <w:r>
                          <w:rPr>
                            <w:color w:val="FFFFFF"/>
                            <w:sz w:val="26"/>
                          </w:rPr>
                          <w:t xml:space="preserve">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>
        <w:trPr>
          <w:trHeight w:val="497"/>
        </w:trPr>
        <w:tc>
          <w:tcPr>
            <w:tcW w:w="77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>
        <w:trPr>
          <w:trHeight w:val="2551"/>
        </w:trPr>
        <w:tc>
          <w:tcPr>
            <w:tcW w:w="7700" w:type="dxa"/>
          </w:tcPr>
          <w:p w:rsidR="00C92949" w:rsidRPr="00E03E82" w:rsidRDefault="00C92949" w:rsidP="00C9294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E03E82">
              <w:rPr>
                <w:rFonts w:asciiTheme="minorHAnsi" w:hAnsiTheme="minorHAnsi"/>
                <w:sz w:val="24"/>
              </w:rPr>
              <w:t xml:space="preserve">High profile of PE and sport (on school development plan since 2013; </w:t>
            </w:r>
            <w:proofErr w:type="spellStart"/>
            <w:r w:rsidRPr="00E03E82">
              <w:rPr>
                <w:rFonts w:asciiTheme="minorHAnsi" w:hAnsiTheme="minorHAnsi"/>
                <w:sz w:val="24"/>
              </w:rPr>
              <w:t>AfPE</w:t>
            </w:r>
            <w:proofErr w:type="spellEnd"/>
            <w:r w:rsidRPr="00E03E82">
              <w:rPr>
                <w:rFonts w:asciiTheme="minorHAnsi" w:hAnsiTheme="minorHAnsi"/>
                <w:sz w:val="24"/>
              </w:rPr>
              <w:t xml:space="preserve"> Quality Mark with Distinction 2017; Merseyside Sport Primary School of the year 2016)</w:t>
            </w:r>
          </w:p>
          <w:p w:rsidR="00705079" w:rsidRPr="00E03E82" w:rsidRDefault="00C92949" w:rsidP="00C9294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E03E82">
              <w:rPr>
                <w:rFonts w:asciiTheme="minorHAnsi" w:hAnsiTheme="minorHAnsi"/>
                <w:sz w:val="24"/>
              </w:rPr>
              <w:t>Increased staff knowledge and confidence in PE due to coaching and mentoring (evidenced by HMI best practice case study 2014)</w:t>
            </w:r>
          </w:p>
          <w:p w:rsidR="00C92949" w:rsidRPr="00E03E82" w:rsidRDefault="00C92949" w:rsidP="00C9294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E03E82">
              <w:rPr>
                <w:rFonts w:asciiTheme="minorHAnsi" w:hAnsiTheme="minorHAnsi"/>
                <w:sz w:val="24"/>
              </w:rPr>
              <w:t>Increased participation and engagement (evidenced by School Games Award for past 4 years)</w:t>
            </w:r>
          </w:p>
        </w:tc>
        <w:tc>
          <w:tcPr>
            <w:tcW w:w="7677" w:type="dxa"/>
          </w:tcPr>
          <w:p w:rsidR="00705079" w:rsidRPr="00E03E82" w:rsidRDefault="00C92949" w:rsidP="000E5D3B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E03E82">
              <w:rPr>
                <w:rFonts w:asciiTheme="minorHAnsi" w:hAnsiTheme="minorHAnsi"/>
                <w:sz w:val="24"/>
              </w:rPr>
              <w:t>Developing furth</w:t>
            </w:r>
            <w:r w:rsidR="000E5D3B" w:rsidRPr="00E03E82">
              <w:rPr>
                <w:rFonts w:asciiTheme="minorHAnsi" w:hAnsiTheme="minorHAnsi"/>
                <w:sz w:val="24"/>
              </w:rPr>
              <w:t>er the physical health and well</w:t>
            </w:r>
            <w:r w:rsidRPr="00E03E82">
              <w:rPr>
                <w:rFonts w:asciiTheme="minorHAnsi" w:hAnsiTheme="minorHAnsi"/>
                <w:sz w:val="24"/>
              </w:rPr>
              <w:t xml:space="preserve">being provision </w:t>
            </w:r>
            <w:r w:rsidR="000E5D3B" w:rsidRPr="00E03E82">
              <w:rPr>
                <w:rFonts w:asciiTheme="minorHAnsi" w:hAnsiTheme="minorHAnsi"/>
                <w:sz w:val="24"/>
              </w:rPr>
              <w:t>across the school as identified by the School’s Health Education Survey (SHEU).</w:t>
            </w:r>
          </w:p>
        </w:tc>
      </w:tr>
    </w:tbl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>
        <w:trPr>
          <w:trHeight w:val="40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>
        <w:trPr>
          <w:trHeight w:val="1271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proofErr w:type="gramStart"/>
            <w:r>
              <w:rPr>
                <w:color w:val="231F20"/>
                <w:sz w:val="26"/>
              </w:rPr>
              <w:t>primary</w:t>
            </w:r>
            <w:proofErr w:type="gramEnd"/>
            <w:r>
              <w:rPr>
                <w:color w:val="231F20"/>
                <w:sz w:val="26"/>
              </w:rPr>
              <w:t xml:space="preserve"> school.</w:t>
            </w:r>
          </w:p>
        </w:tc>
        <w:tc>
          <w:tcPr>
            <w:tcW w:w="3798" w:type="dxa"/>
          </w:tcPr>
          <w:p w:rsidR="000E5D3B" w:rsidRDefault="000E5D3B" w:rsidP="000E5D3B">
            <w:pPr>
              <w:pStyle w:val="TableParagraph"/>
              <w:spacing w:before="17"/>
              <w:ind w:left="79"/>
              <w:jc w:val="center"/>
              <w:rPr>
                <w:color w:val="231F20"/>
                <w:sz w:val="26"/>
              </w:rPr>
            </w:pPr>
          </w:p>
          <w:p w:rsidR="00705079" w:rsidRDefault="000E5D3B" w:rsidP="000E5D3B">
            <w:pPr>
              <w:pStyle w:val="TableParagraph"/>
              <w:spacing w:before="17"/>
              <w:ind w:left="79"/>
              <w:jc w:val="center"/>
              <w:rPr>
                <w:sz w:val="26"/>
              </w:rPr>
            </w:pPr>
            <w:r>
              <w:rPr>
                <w:color w:val="231F20"/>
                <w:sz w:val="26"/>
              </w:rPr>
              <w:t>35%</w:t>
            </w:r>
          </w:p>
        </w:tc>
      </w:tr>
      <w:tr w:rsidR="00705079" w:rsidTr="00BF0511">
        <w:trPr>
          <w:trHeight w:val="1159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0E5D3B" w:rsidRDefault="000E5D3B" w:rsidP="000E5D3B">
            <w:pPr>
              <w:pStyle w:val="TableParagraph"/>
              <w:spacing w:before="17"/>
              <w:ind w:left="79"/>
              <w:jc w:val="center"/>
              <w:rPr>
                <w:color w:val="231F20"/>
                <w:sz w:val="26"/>
              </w:rPr>
            </w:pPr>
          </w:p>
          <w:p w:rsidR="00705079" w:rsidRDefault="000E5D3B" w:rsidP="000E5D3B">
            <w:pPr>
              <w:pStyle w:val="TableParagraph"/>
              <w:spacing w:before="17"/>
              <w:ind w:left="79"/>
              <w:jc w:val="center"/>
              <w:rPr>
                <w:sz w:val="26"/>
              </w:rPr>
            </w:pPr>
            <w:r>
              <w:rPr>
                <w:color w:val="231F20"/>
                <w:sz w:val="26"/>
              </w:rPr>
              <w:t>6%</w:t>
            </w:r>
          </w:p>
        </w:tc>
      </w:tr>
      <w:tr w:rsidR="00705079" w:rsidTr="00BF0511">
        <w:trPr>
          <w:trHeight w:val="1117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0E5D3B" w:rsidRDefault="000E5D3B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</w:p>
          <w:p w:rsidR="00705079" w:rsidRDefault="000E5D3B" w:rsidP="000E5D3B">
            <w:pPr>
              <w:pStyle w:val="TableParagraph"/>
              <w:spacing w:before="17"/>
              <w:ind w:left="79"/>
              <w:jc w:val="center"/>
              <w:rPr>
                <w:sz w:val="26"/>
              </w:rPr>
            </w:pPr>
            <w:r>
              <w:rPr>
                <w:color w:val="231F20"/>
                <w:sz w:val="26"/>
              </w:rPr>
              <w:t>6%</w:t>
            </w:r>
          </w:p>
        </w:tc>
      </w:tr>
      <w:tr w:rsidR="00705079">
        <w:trPr>
          <w:trHeight w:val="113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0E5D3B" w:rsidRDefault="000E5D3B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</w:p>
          <w:p w:rsidR="00705079" w:rsidRDefault="00C84880" w:rsidP="000E5D3B">
            <w:pPr>
              <w:pStyle w:val="TableParagraph"/>
              <w:spacing w:before="17"/>
              <w:ind w:left="0"/>
              <w:jc w:val="center"/>
              <w:rPr>
                <w:sz w:val="26"/>
              </w:rPr>
            </w:pPr>
            <w:r>
              <w:rPr>
                <w:color w:val="231F20"/>
                <w:sz w:val="26"/>
              </w:rPr>
              <w:t>No</w:t>
            </w:r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7B6DFE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3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3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">
                <v:rect id="Rectangle 4" o:spid="_x0000_s1030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E5sUA&#10;AADbAAAADwAAAGRycy9kb3ducmV2LnhtbESPW2sCMRSE3wv+h3AE32rWekFXo0hBEKRQLyC+HTfH&#10;3eDmZNlE3fbXNwXBx2FmvmFmi8aW4k61N44V9LoJCOLMacO5gsN+9T4G4QOyxtIxKfghD4t5622G&#10;qXYP3tJ9F3IRIexTVFCEUKVS+qwgi77rKuLoXVxtMURZ51LX+IhwW8qPJBlJi4bjQoEVfRaUXXc3&#10;q2D4NRycTutfe1ue99vjxJvvy8Yo1Wk3yymIQE14hZ/ttVbQ78P/l/gD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UTmxQAAANsAAAAPAAAAAAAAAAAAAAAAAJgCAABkcnMv&#10;ZG93bnJldi54bWxQSwUGAAAAAAQABAD1AAAAigMAAAAA&#10;" fillcolor="#6dbf4f" stroked="f"/>
                <v:shape id="Text Box 3" o:spid="_x0000_s1031" type="#_x0000_t202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>
        <w:trPr>
          <w:trHeight w:val="383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18442F">
              <w:rPr>
                <w:color w:val="231F20"/>
                <w:sz w:val="24"/>
              </w:rPr>
              <w:t>2018/19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E03E82">
              <w:rPr>
                <w:color w:val="231F20"/>
                <w:sz w:val="24"/>
              </w:rPr>
              <w:t>16330</w:t>
            </w:r>
          </w:p>
        </w:tc>
        <w:tc>
          <w:tcPr>
            <w:tcW w:w="4923" w:type="dxa"/>
            <w:gridSpan w:val="2"/>
          </w:tcPr>
          <w:p w:rsidR="00705079" w:rsidRDefault="00C84880" w:rsidP="00F6787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E03E82">
              <w:rPr>
                <w:b/>
                <w:color w:val="231F20"/>
                <w:sz w:val="24"/>
              </w:rPr>
              <w:t xml:space="preserve"> </w:t>
            </w:r>
            <w:r w:rsidR="00F67870">
              <w:rPr>
                <w:b/>
                <w:color w:val="231F20"/>
                <w:sz w:val="24"/>
              </w:rPr>
              <w:t>March 2019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6C1C2F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Approx. 20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57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:rsidR="000E5D3B" w:rsidRPr="00583693" w:rsidRDefault="000E5D3B" w:rsidP="00F6087E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Increase physical activity levels of children across the whole-school 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705079" w:rsidRPr="00583693" w:rsidRDefault="000E5D3B" w:rsidP="000E5D3B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 w:rsidRPr="00583693">
              <w:rPr>
                <w:sz w:val="24"/>
              </w:rPr>
              <w:t>Pitch Hire</w:t>
            </w:r>
          </w:p>
          <w:p w:rsidR="000E5D3B" w:rsidRPr="00583693" w:rsidRDefault="000E5D3B" w:rsidP="000E5D3B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 w:rsidRPr="00583693">
              <w:rPr>
                <w:sz w:val="24"/>
              </w:rPr>
              <w:t>Purchase storage for bikes</w:t>
            </w:r>
          </w:p>
          <w:p w:rsidR="000E5D3B" w:rsidRPr="00583693" w:rsidRDefault="000E5D3B" w:rsidP="000E5D3B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 w:rsidRPr="00583693">
              <w:rPr>
                <w:sz w:val="24"/>
              </w:rPr>
              <w:t>Introduce bike maintenance</w:t>
            </w:r>
          </w:p>
          <w:p w:rsidR="000E5D3B" w:rsidRPr="00583693" w:rsidRDefault="000E5D3B" w:rsidP="000E5D3B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 w:rsidRPr="00583693">
              <w:rPr>
                <w:sz w:val="24"/>
              </w:rPr>
              <w:t>HSBC Ready Set Ride Programme</w:t>
            </w:r>
          </w:p>
          <w:p w:rsidR="000E5D3B" w:rsidRPr="00583693" w:rsidRDefault="000E5D3B" w:rsidP="000E5D3B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 w:rsidRPr="00583693">
              <w:rPr>
                <w:sz w:val="24"/>
              </w:rPr>
              <w:t>Use SHEU survey to offer new clubs to less active children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705079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  <w:r w:rsidR="000E5D3B" w:rsidRPr="00583693">
              <w:rPr>
                <w:sz w:val="24"/>
              </w:rPr>
              <w:t>£1800</w:t>
            </w:r>
          </w:p>
          <w:p w:rsidR="000E5D3B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  <w:r w:rsidR="000E5D3B" w:rsidRPr="00583693">
              <w:rPr>
                <w:sz w:val="24"/>
              </w:rPr>
              <w:t>£500+sugar tax</w:t>
            </w:r>
          </w:p>
          <w:p w:rsidR="000E5D3B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  <w:r w:rsidR="000E5D3B" w:rsidRPr="00583693">
              <w:rPr>
                <w:sz w:val="24"/>
              </w:rPr>
              <w:t>£200</w:t>
            </w:r>
          </w:p>
          <w:p w:rsidR="000E5D3B" w:rsidRPr="00583693" w:rsidRDefault="000E5D3B">
            <w:pPr>
              <w:pStyle w:val="TableParagraph"/>
              <w:ind w:left="0"/>
              <w:rPr>
                <w:sz w:val="24"/>
              </w:rPr>
            </w:pPr>
          </w:p>
          <w:p w:rsidR="000E5D3B" w:rsidRPr="00583693" w:rsidRDefault="000E5D3B">
            <w:pPr>
              <w:pStyle w:val="TableParagraph"/>
              <w:ind w:left="0"/>
              <w:rPr>
                <w:sz w:val="24"/>
              </w:rPr>
            </w:pPr>
          </w:p>
          <w:p w:rsidR="000E5D3B" w:rsidRDefault="00583693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583693">
              <w:rPr>
                <w:sz w:val="24"/>
              </w:rPr>
              <w:t xml:space="preserve"> </w:t>
            </w:r>
            <w:r w:rsidR="000E5D3B" w:rsidRPr="00583693">
              <w:rPr>
                <w:sz w:val="24"/>
              </w:rPr>
              <w:t>£150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705079" w:rsidRDefault="006E5A2E" w:rsidP="006E5A2E">
            <w:pPr>
              <w:pStyle w:val="TableParagraph"/>
              <w:numPr>
                <w:ilvl w:val="0"/>
                <w:numId w:val="8"/>
              </w:numPr>
              <w:ind w:left="399" w:hanging="284"/>
              <w:rPr>
                <w:rFonts w:asciiTheme="minorHAnsi" w:hAnsiTheme="minorHAnsi"/>
                <w:sz w:val="24"/>
              </w:rPr>
            </w:pPr>
            <w:r w:rsidRPr="006E5A2E">
              <w:rPr>
                <w:rFonts w:asciiTheme="minorHAnsi" w:hAnsiTheme="minorHAnsi"/>
                <w:sz w:val="24"/>
              </w:rPr>
              <w:t>Pitch hire has allowed a wide range of activities to be provided. It has allowed all classes to receive min. 2 hrs PE per week.</w:t>
            </w:r>
          </w:p>
          <w:p w:rsidR="006E5A2E" w:rsidRDefault="006E5A2E" w:rsidP="006E5A2E">
            <w:pPr>
              <w:pStyle w:val="TableParagraph"/>
              <w:numPr>
                <w:ilvl w:val="0"/>
                <w:numId w:val="8"/>
              </w:numPr>
              <w:ind w:left="399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Bike shed has been completed and bikes purchased </w:t>
            </w:r>
          </w:p>
          <w:p w:rsidR="006E5A2E" w:rsidRPr="006E5A2E" w:rsidRDefault="006E5A2E" w:rsidP="006E5A2E">
            <w:pPr>
              <w:pStyle w:val="TableParagraph"/>
              <w:numPr>
                <w:ilvl w:val="0"/>
                <w:numId w:val="8"/>
              </w:numPr>
              <w:ind w:left="399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SHEU survey informed introduction of dodgeball club, running club.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705079" w:rsidRPr="008879E6" w:rsidRDefault="008879E6" w:rsidP="008879E6">
            <w:pPr>
              <w:pStyle w:val="TableParagraph"/>
              <w:numPr>
                <w:ilvl w:val="0"/>
                <w:numId w:val="8"/>
              </w:numPr>
              <w:ind w:left="352" w:hanging="284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Bike purchase and maintenance will lead to HSBC Ready Set Ride programme to teach pupils to ride a bike. Bike club in summer term will run 5x30mins per week for up to 10 children.</w:t>
            </w:r>
          </w:p>
          <w:p w:rsidR="008879E6" w:rsidRDefault="008879E6" w:rsidP="008879E6">
            <w:pPr>
              <w:pStyle w:val="TableParagraph"/>
              <w:numPr>
                <w:ilvl w:val="0"/>
                <w:numId w:val="8"/>
              </w:numPr>
              <w:ind w:left="352" w:hanging="284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Continue to provide a wide range of PE and sport activities (informed by SHEU and pupil voice)</w:t>
            </w:r>
          </w:p>
        </w:tc>
      </w:tr>
      <w:tr w:rsidR="00705079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6C1C2F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Approx. 20 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18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BF0511">
        <w:trPr>
          <w:trHeight w:val="2532"/>
        </w:trPr>
        <w:tc>
          <w:tcPr>
            <w:tcW w:w="3720" w:type="dxa"/>
          </w:tcPr>
          <w:p w:rsidR="00705079" w:rsidRPr="00583693" w:rsidRDefault="00583693" w:rsidP="006C1C2F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lastRenderedPageBreak/>
              <w:t>Maintain high profile of PESSPA: f</w:t>
            </w:r>
            <w:r w:rsidR="000E5D3B" w:rsidRPr="00583693">
              <w:rPr>
                <w:sz w:val="24"/>
              </w:rPr>
              <w:t>urther develop provision of PE and mental health (on SDP 2018-19)</w:t>
            </w: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6C1C2F" w:rsidRDefault="006C1C2F" w:rsidP="006C1C2F">
            <w:pPr>
              <w:pStyle w:val="TableParagraph"/>
              <w:ind w:left="0"/>
              <w:rPr>
                <w:sz w:val="24"/>
              </w:rPr>
            </w:pPr>
          </w:p>
          <w:p w:rsidR="000E5D3B" w:rsidRPr="00583693" w:rsidRDefault="000E5D3B" w:rsidP="006C1C2F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>Improve</w:t>
            </w:r>
            <w:r w:rsidR="00583693" w:rsidRPr="00583693">
              <w:rPr>
                <w:sz w:val="24"/>
              </w:rPr>
              <w:t xml:space="preserve"> and support physical health, fitness and well-being of all pupils</w:t>
            </w: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583693" w:rsidRPr="00583693" w:rsidRDefault="00583693" w:rsidP="00583693">
            <w:pPr>
              <w:pStyle w:val="TableParagraph"/>
              <w:ind w:left="404"/>
              <w:rPr>
                <w:sz w:val="24"/>
              </w:rPr>
            </w:pPr>
          </w:p>
          <w:p w:rsidR="00583693" w:rsidRPr="00583693" w:rsidRDefault="00583693" w:rsidP="00583693">
            <w:pPr>
              <w:pStyle w:val="ListParagraph"/>
              <w:rPr>
                <w:sz w:val="24"/>
              </w:rPr>
            </w:pPr>
          </w:p>
          <w:p w:rsidR="00583693" w:rsidRPr="00583693" w:rsidRDefault="00583693" w:rsidP="006C1C2F">
            <w:pPr>
              <w:pStyle w:val="TableParagraph"/>
              <w:rPr>
                <w:sz w:val="24"/>
              </w:rPr>
            </w:pPr>
            <w:r w:rsidRPr="00583693">
              <w:rPr>
                <w:sz w:val="24"/>
              </w:rPr>
              <w:t>Further develop leadership opportunities (main focus on girls)</w:t>
            </w:r>
          </w:p>
          <w:p w:rsidR="00583693" w:rsidRPr="00583693" w:rsidRDefault="00583693" w:rsidP="00583693">
            <w:pPr>
              <w:pStyle w:val="TableParagraph"/>
              <w:ind w:left="404"/>
              <w:rPr>
                <w:sz w:val="24"/>
              </w:rPr>
            </w:pPr>
          </w:p>
        </w:tc>
        <w:tc>
          <w:tcPr>
            <w:tcW w:w="3600" w:type="dxa"/>
          </w:tcPr>
          <w:p w:rsidR="00705079" w:rsidRPr="00583693" w:rsidRDefault="000E5D3B" w:rsidP="000E5D3B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t>SDP includes PE and mental health as a priority</w:t>
            </w:r>
          </w:p>
          <w:p w:rsidR="000E5D3B" w:rsidRPr="00583693" w:rsidRDefault="000E5D3B" w:rsidP="000E5D3B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t>PE report at governor’s meetings</w:t>
            </w:r>
          </w:p>
          <w:p w:rsidR="000E5D3B" w:rsidRPr="00583693" w:rsidRDefault="000E5D3B" w:rsidP="000E5D3B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t>Termly PE staff meetings (focusing on different areas of CPD e.g. leadership, autism, STEP etc.)</w:t>
            </w:r>
          </w:p>
          <w:p w:rsidR="00583693" w:rsidRPr="00583693" w:rsidRDefault="00583693" w:rsidP="00583693">
            <w:pPr>
              <w:pStyle w:val="TableParagraph"/>
              <w:ind w:left="370"/>
              <w:rPr>
                <w:sz w:val="24"/>
              </w:rPr>
            </w:pPr>
          </w:p>
          <w:p w:rsidR="000E5D3B" w:rsidRPr="00583693" w:rsidRDefault="00583693" w:rsidP="000E5D3B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t>SHEU survey to highlight issues and trends and target support</w:t>
            </w:r>
          </w:p>
          <w:p w:rsidR="00583693" w:rsidRPr="00583693" w:rsidRDefault="00583693" w:rsidP="000E5D3B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t>Mental Health and Keep Safe Week</w:t>
            </w:r>
          </w:p>
          <w:p w:rsidR="00583693" w:rsidRPr="00583693" w:rsidRDefault="00583693" w:rsidP="000E5D3B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t xml:space="preserve">Thumbs Up Mental Health Intervention (CBT) </w:t>
            </w:r>
          </w:p>
          <w:p w:rsidR="000E5D3B" w:rsidRPr="00583693" w:rsidRDefault="00583693" w:rsidP="00583693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t xml:space="preserve">Girls Active (YST) with aim of leading whole-school fun fitness sessions and raise activity levels </w:t>
            </w:r>
          </w:p>
          <w:p w:rsidR="000E5D3B" w:rsidRPr="00583693" w:rsidRDefault="000E5D3B" w:rsidP="000E5D3B">
            <w:pPr>
              <w:pStyle w:val="TableParagraph"/>
              <w:rPr>
                <w:sz w:val="24"/>
              </w:rPr>
            </w:pPr>
          </w:p>
          <w:p w:rsidR="000E5D3B" w:rsidRPr="00583693" w:rsidRDefault="000E5D3B" w:rsidP="000E5D3B">
            <w:pPr>
              <w:pStyle w:val="TableParagraph"/>
              <w:rPr>
                <w:sz w:val="24"/>
              </w:rPr>
            </w:pPr>
          </w:p>
          <w:p w:rsidR="000E5D3B" w:rsidRPr="00583693" w:rsidRDefault="000E5D3B" w:rsidP="000E5D3B">
            <w:pPr>
              <w:pStyle w:val="TableParagraph"/>
              <w:rPr>
                <w:sz w:val="24"/>
              </w:rPr>
            </w:pPr>
          </w:p>
          <w:p w:rsidR="000E5D3B" w:rsidRPr="00583693" w:rsidRDefault="000E5D3B" w:rsidP="000E5D3B">
            <w:pPr>
              <w:pStyle w:val="TableParagraph"/>
              <w:rPr>
                <w:sz w:val="24"/>
              </w:rPr>
            </w:pPr>
          </w:p>
        </w:tc>
        <w:tc>
          <w:tcPr>
            <w:tcW w:w="1616" w:type="dxa"/>
          </w:tcPr>
          <w:p w:rsidR="00583693" w:rsidRPr="00583693" w:rsidRDefault="000E5D3B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£2500 TLR </w:t>
            </w:r>
            <w:r w:rsidR="00583693" w:rsidRPr="00583693">
              <w:rPr>
                <w:sz w:val="24"/>
              </w:rPr>
              <w:t xml:space="preserve"> </w:t>
            </w:r>
          </w:p>
          <w:p w:rsidR="00705079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  <w:r w:rsidR="000E5D3B" w:rsidRPr="00583693">
              <w:rPr>
                <w:sz w:val="24"/>
              </w:rPr>
              <w:t>payment</w:t>
            </w:r>
          </w:p>
          <w:p w:rsidR="00583693" w:rsidRPr="00583693" w:rsidRDefault="000E5D3B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£2500 TLR </w:t>
            </w:r>
          </w:p>
          <w:p w:rsidR="000E5D3B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  <w:r w:rsidR="000E5D3B" w:rsidRPr="00583693">
              <w:rPr>
                <w:sz w:val="24"/>
              </w:rPr>
              <w:t>release time</w:t>
            </w: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  <w:r w:rsidR="000E5D3B" w:rsidRPr="00583693">
              <w:rPr>
                <w:sz w:val="24"/>
              </w:rPr>
              <w:t xml:space="preserve">£3500 Clare </w:t>
            </w:r>
            <w:r w:rsidRPr="00583693">
              <w:rPr>
                <w:sz w:val="24"/>
              </w:rPr>
              <w:t xml:space="preserve"> </w:t>
            </w: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  <w:r w:rsidR="000E5D3B" w:rsidRPr="00583693">
              <w:rPr>
                <w:sz w:val="24"/>
              </w:rPr>
              <w:t xml:space="preserve">Mount Sports </w:t>
            </w:r>
          </w:p>
          <w:p w:rsidR="000E5D3B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  <w:r w:rsidR="000E5D3B" w:rsidRPr="00583693">
              <w:rPr>
                <w:sz w:val="24"/>
              </w:rPr>
              <w:t>College SLA</w:t>
            </w: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>£150</w:t>
            </w: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>£400</w:t>
            </w: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>£4600</w:t>
            </w: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>Using TLR release as above</w:t>
            </w: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07" w:type="dxa"/>
          </w:tcPr>
          <w:p w:rsidR="00705079" w:rsidRDefault="006E5A2E" w:rsidP="006E5A2E">
            <w:pPr>
              <w:pStyle w:val="TableParagraph"/>
              <w:numPr>
                <w:ilvl w:val="0"/>
                <w:numId w:val="9"/>
              </w:numPr>
              <w:ind w:left="399" w:hanging="284"/>
              <w:rPr>
                <w:rFonts w:asciiTheme="minorHAnsi" w:hAnsiTheme="minorHAnsi"/>
                <w:sz w:val="24"/>
              </w:rPr>
            </w:pPr>
            <w:r w:rsidRPr="006E5A2E">
              <w:rPr>
                <w:rFonts w:asciiTheme="minorHAnsi" w:hAnsiTheme="minorHAnsi"/>
                <w:sz w:val="24"/>
              </w:rPr>
              <w:t xml:space="preserve">PE and mental health on agenda at all full </w:t>
            </w:r>
            <w:proofErr w:type="gramStart"/>
            <w:r w:rsidRPr="006E5A2E">
              <w:rPr>
                <w:rFonts w:asciiTheme="minorHAnsi" w:hAnsiTheme="minorHAnsi"/>
                <w:sz w:val="24"/>
              </w:rPr>
              <w:t>governor’s</w:t>
            </w:r>
            <w:proofErr w:type="gramEnd"/>
            <w:r w:rsidRPr="006E5A2E">
              <w:rPr>
                <w:rFonts w:asciiTheme="minorHAnsi" w:hAnsiTheme="minorHAnsi"/>
                <w:sz w:val="24"/>
              </w:rPr>
              <w:t xml:space="preserve"> meetings.</w:t>
            </w:r>
            <w:r>
              <w:rPr>
                <w:rFonts w:asciiTheme="minorHAnsi" w:hAnsiTheme="minorHAnsi"/>
                <w:sz w:val="24"/>
              </w:rPr>
              <w:t xml:space="preserve"> </w:t>
            </w:r>
          </w:p>
          <w:p w:rsidR="006E5A2E" w:rsidRDefault="006E5A2E" w:rsidP="006E5A2E">
            <w:pPr>
              <w:pStyle w:val="TableParagraph"/>
              <w:numPr>
                <w:ilvl w:val="0"/>
                <w:numId w:val="9"/>
              </w:numPr>
              <w:ind w:left="399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Staff CPD: following on from last training (leadership) – Girls Active programme running lunch clubs and wake and shake, Class 3 and 6 leadership festival (building on 5 weeks of leadership training), lesson </w:t>
            </w:r>
            <w:proofErr w:type="spellStart"/>
            <w:r>
              <w:rPr>
                <w:rFonts w:asciiTheme="minorHAnsi" w:hAnsiTheme="minorHAnsi"/>
                <w:sz w:val="24"/>
              </w:rPr>
              <w:t>obs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reveal high quality leadership opportunities within curriculum lessons</w:t>
            </w:r>
          </w:p>
          <w:p w:rsidR="006E5A2E" w:rsidRDefault="006E5A2E" w:rsidP="006E5A2E">
            <w:pPr>
              <w:pStyle w:val="TableParagraph"/>
              <w:numPr>
                <w:ilvl w:val="0"/>
                <w:numId w:val="9"/>
              </w:numPr>
              <w:ind w:left="399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Staff received further CPD on autism in PE</w:t>
            </w:r>
          </w:p>
          <w:p w:rsidR="0096578B" w:rsidRDefault="0096578B" w:rsidP="006E5A2E">
            <w:pPr>
              <w:pStyle w:val="TableParagraph"/>
              <w:numPr>
                <w:ilvl w:val="0"/>
                <w:numId w:val="9"/>
              </w:numPr>
              <w:ind w:left="399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SHEU survey helped to identify trends within school and target support to individual and groups of pupils. Interventions such as Next Step, Change4Life clubs etc.</w:t>
            </w:r>
          </w:p>
          <w:p w:rsidR="008879E6" w:rsidRPr="006E5A2E" w:rsidRDefault="008879E6" w:rsidP="006E5A2E">
            <w:pPr>
              <w:pStyle w:val="TableParagraph"/>
              <w:numPr>
                <w:ilvl w:val="0"/>
                <w:numId w:val="9"/>
              </w:numPr>
              <w:ind w:left="399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Current number of children experiencing regular leadership opportunities (Mar 19):</w:t>
            </w:r>
            <w:r w:rsidR="00E74778">
              <w:rPr>
                <w:rFonts w:asciiTheme="minorHAnsi" w:hAnsiTheme="minorHAnsi"/>
                <w:sz w:val="24"/>
              </w:rPr>
              <w:t xml:space="preserve"> 40%</w:t>
            </w:r>
          </w:p>
        </w:tc>
        <w:tc>
          <w:tcPr>
            <w:tcW w:w="3134" w:type="dxa"/>
          </w:tcPr>
          <w:p w:rsidR="008879E6" w:rsidRPr="008879E6" w:rsidRDefault="008879E6" w:rsidP="008879E6">
            <w:pPr>
              <w:pStyle w:val="TableParagraph"/>
              <w:numPr>
                <w:ilvl w:val="0"/>
                <w:numId w:val="9"/>
              </w:numPr>
              <w:ind w:left="352" w:hanging="284"/>
              <w:rPr>
                <w:rFonts w:ascii="Comic Sans MS" w:hAnsi="Comic Sans MS"/>
                <w:sz w:val="20"/>
                <w:szCs w:val="20"/>
              </w:rPr>
            </w:pPr>
            <w:r w:rsidRPr="008879E6">
              <w:rPr>
                <w:rFonts w:ascii="Comic Sans MS" w:hAnsi="Comic Sans MS"/>
                <w:sz w:val="20"/>
                <w:szCs w:val="20"/>
              </w:rPr>
              <w:t>Active In Mind in partnership with CM</w:t>
            </w:r>
          </w:p>
          <w:p w:rsidR="008879E6" w:rsidRDefault="008879E6" w:rsidP="008879E6"/>
          <w:p w:rsidR="008879E6" w:rsidRDefault="008879E6" w:rsidP="008879E6"/>
          <w:p w:rsidR="008879E6" w:rsidRPr="008879E6" w:rsidRDefault="008879E6" w:rsidP="008879E6">
            <w:pPr>
              <w:pStyle w:val="ListParagraph"/>
              <w:numPr>
                <w:ilvl w:val="0"/>
                <w:numId w:val="9"/>
              </w:numPr>
              <w:ind w:left="352" w:hanging="284"/>
              <w:rPr>
                <w:sz w:val="24"/>
                <w:szCs w:val="24"/>
              </w:rPr>
            </w:pPr>
            <w:r w:rsidRPr="008879E6">
              <w:rPr>
                <w:sz w:val="24"/>
                <w:szCs w:val="24"/>
              </w:rPr>
              <w:t xml:space="preserve">CPD </w:t>
            </w:r>
            <w:r>
              <w:rPr>
                <w:sz w:val="24"/>
                <w:szCs w:val="24"/>
              </w:rPr>
              <w:t>TBC – probably introduction to My Personal Best</w:t>
            </w:r>
          </w:p>
          <w:p w:rsidR="008879E6" w:rsidRPr="008879E6" w:rsidRDefault="008879E6" w:rsidP="008879E6"/>
          <w:p w:rsidR="008879E6" w:rsidRPr="008879E6" w:rsidRDefault="008879E6" w:rsidP="008879E6"/>
          <w:p w:rsidR="008879E6" w:rsidRPr="008879E6" w:rsidRDefault="008879E6" w:rsidP="008879E6"/>
          <w:p w:rsidR="008879E6" w:rsidRPr="008879E6" w:rsidRDefault="008879E6" w:rsidP="008879E6"/>
          <w:p w:rsidR="008879E6" w:rsidRPr="008879E6" w:rsidRDefault="008879E6" w:rsidP="008879E6"/>
          <w:p w:rsidR="008879E6" w:rsidRPr="008879E6" w:rsidRDefault="008879E6" w:rsidP="008879E6"/>
          <w:p w:rsidR="008879E6" w:rsidRPr="008879E6" w:rsidRDefault="008879E6" w:rsidP="008879E6"/>
          <w:p w:rsidR="008879E6" w:rsidRDefault="008879E6" w:rsidP="008879E6"/>
          <w:p w:rsidR="008879E6" w:rsidRDefault="008879E6" w:rsidP="008879E6"/>
          <w:p w:rsidR="008879E6" w:rsidRDefault="008879E6" w:rsidP="008879E6"/>
          <w:p w:rsidR="008879E6" w:rsidRDefault="008879E6" w:rsidP="008879E6">
            <w:pPr>
              <w:pStyle w:val="ListParagraph"/>
              <w:numPr>
                <w:ilvl w:val="0"/>
                <w:numId w:val="9"/>
              </w:numPr>
              <w:ind w:left="352" w:hanging="284"/>
              <w:rPr>
                <w:sz w:val="24"/>
                <w:szCs w:val="24"/>
              </w:rPr>
            </w:pPr>
            <w:r w:rsidRPr="008879E6">
              <w:rPr>
                <w:sz w:val="24"/>
                <w:szCs w:val="24"/>
              </w:rPr>
              <w:t xml:space="preserve">Girls Active: </w:t>
            </w:r>
          </w:p>
          <w:p w:rsidR="008879E6" w:rsidRDefault="008879E6" w:rsidP="008879E6">
            <w:pPr>
              <w:pStyle w:val="ListParagraph"/>
              <w:ind w:left="35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G</w:t>
            </w:r>
            <w:r w:rsidRPr="008879E6">
              <w:rPr>
                <w:sz w:val="24"/>
                <w:szCs w:val="24"/>
              </w:rPr>
              <w:t>irls will go to Clare Mount and join lessons with Year 7 girls. Share experiences, attitudes etc. and lead each other through a sports festival</w:t>
            </w:r>
          </w:p>
          <w:p w:rsidR="008879E6" w:rsidRDefault="008879E6" w:rsidP="008879E6">
            <w:pPr>
              <w:pStyle w:val="ListParagraph"/>
              <w:ind w:left="35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Girls’ football festival at OM with JMU (March)</w:t>
            </w:r>
          </w:p>
          <w:p w:rsidR="00705079" w:rsidRPr="008879E6" w:rsidRDefault="008879E6" w:rsidP="008879E6">
            <w:pPr>
              <w:pStyle w:val="ListParagraph"/>
              <w:ind w:left="35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They will also lead class and whole-school fun fitness sessions.</w:t>
            </w:r>
          </w:p>
        </w:tc>
      </w:tr>
    </w:tbl>
    <w:p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>
        <w:trPr>
          <w:trHeight w:val="383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6C1C2F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Approx. 20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4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06"/>
        </w:trPr>
        <w:tc>
          <w:tcPr>
            <w:tcW w:w="3758" w:type="dxa"/>
          </w:tcPr>
          <w:p w:rsidR="00705079" w:rsidRPr="00D814FA" w:rsidRDefault="00AD21AB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To further develop the confidence, knowledge and skills of all staff.</w:t>
            </w:r>
          </w:p>
          <w:p w:rsidR="00D814FA" w:rsidRPr="00D814FA" w:rsidRDefault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To provide bespoke targeted support of PE and sport to meet the needs of staff.</w:t>
            </w:r>
          </w:p>
        </w:tc>
        <w:tc>
          <w:tcPr>
            <w:tcW w:w="3458" w:type="dxa"/>
          </w:tcPr>
          <w:p w:rsidR="00705079" w:rsidRPr="00D814FA" w:rsidRDefault="00AD21AB" w:rsidP="00D814FA">
            <w:pPr>
              <w:pStyle w:val="TableParagraph"/>
              <w:numPr>
                <w:ilvl w:val="0"/>
                <w:numId w:val="5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CPD: staff meetings and from external agencies through partnership with Clare Mount Specialist Sports College</w:t>
            </w:r>
          </w:p>
          <w:p w:rsidR="00D814FA" w:rsidRPr="00D814FA" w:rsidRDefault="00D814FA" w:rsidP="00D814FA">
            <w:pPr>
              <w:pStyle w:val="TableParagraph"/>
              <w:numPr>
                <w:ilvl w:val="0"/>
                <w:numId w:val="5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Coaching and mentoring from TLR and specialist PE staff</w:t>
            </w:r>
          </w:p>
          <w:p w:rsidR="00D814FA" w:rsidRPr="00D814FA" w:rsidRDefault="00D814FA" w:rsidP="00D814FA">
            <w:pPr>
              <w:pStyle w:val="TableParagraph"/>
              <w:numPr>
                <w:ilvl w:val="0"/>
                <w:numId w:val="5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Opportunities for peer lesson observations</w:t>
            </w:r>
          </w:p>
          <w:p w:rsidR="00D814FA" w:rsidRPr="00D814FA" w:rsidRDefault="00D814FA" w:rsidP="00D814FA">
            <w:pPr>
              <w:pStyle w:val="TableParagraph"/>
              <w:numPr>
                <w:ilvl w:val="0"/>
                <w:numId w:val="5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Staff to run extra-curricular sports clubs and activities</w:t>
            </w:r>
          </w:p>
        </w:tc>
        <w:tc>
          <w:tcPr>
            <w:tcW w:w="1663" w:type="dxa"/>
          </w:tcPr>
          <w:p w:rsidR="00705079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 xml:space="preserve"> </w:t>
            </w:r>
            <w:r w:rsidR="00AD21AB" w:rsidRPr="00D814FA">
              <w:rPr>
                <w:rFonts w:asciiTheme="minorHAnsi" w:hAnsiTheme="minorHAnsi"/>
                <w:sz w:val="24"/>
              </w:rPr>
              <w:t>£3500</w:t>
            </w: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£2500 TLR</w:t>
            </w: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£2500 TLR release</w:t>
            </w:r>
          </w:p>
        </w:tc>
        <w:tc>
          <w:tcPr>
            <w:tcW w:w="3423" w:type="dxa"/>
          </w:tcPr>
          <w:p w:rsidR="0096578B" w:rsidRDefault="0096578B" w:rsidP="0096578B">
            <w:pPr>
              <w:pStyle w:val="TableParagraph"/>
              <w:numPr>
                <w:ilvl w:val="0"/>
                <w:numId w:val="9"/>
              </w:numPr>
              <w:ind w:left="399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Staff CPD: following on from last training (leadership) – Girls Active programme running lunch clubs and wake and shake, Class 3 and 6 leadership festival (building on 5 weeks of leadership training), lesson </w:t>
            </w:r>
            <w:proofErr w:type="spellStart"/>
            <w:r>
              <w:rPr>
                <w:rFonts w:asciiTheme="minorHAnsi" w:hAnsiTheme="minorHAnsi"/>
                <w:sz w:val="24"/>
              </w:rPr>
              <w:t>obs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reveal high quality leadership opportunities within curriculum lessons</w:t>
            </w:r>
          </w:p>
          <w:p w:rsidR="0096578B" w:rsidRDefault="0096578B" w:rsidP="0096578B">
            <w:pPr>
              <w:pStyle w:val="TableParagraph"/>
              <w:numPr>
                <w:ilvl w:val="0"/>
                <w:numId w:val="9"/>
              </w:numPr>
              <w:ind w:left="399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Staff received further CPD on autism in PE</w:t>
            </w:r>
          </w:p>
          <w:p w:rsidR="008879E6" w:rsidRDefault="008879E6" w:rsidP="0096578B">
            <w:pPr>
              <w:pStyle w:val="TableParagraph"/>
              <w:numPr>
                <w:ilvl w:val="0"/>
                <w:numId w:val="9"/>
              </w:numPr>
              <w:ind w:left="399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World In a Box Dance CPD: In partnership with </w:t>
            </w:r>
            <w:proofErr w:type="spellStart"/>
            <w:r>
              <w:rPr>
                <w:rFonts w:asciiTheme="minorHAnsi" w:hAnsiTheme="minorHAnsi"/>
                <w:sz w:val="24"/>
              </w:rPr>
              <w:t>Movema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Dance School. 2 members of staff received training and are now beginning to roll out programme in and outside of lessons.</w:t>
            </w:r>
          </w:p>
          <w:p w:rsidR="0096578B" w:rsidRDefault="0096578B" w:rsidP="0096578B">
            <w:pPr>
              <w:pStyle w:val="TableParagraph"/>
              <w:numPr>
                <w:ilvl w:val="0"/>
                <w:numId w:val="9"/>
              </w:numPr>
              <w:ind w:left="399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6 members of staff have led extra-curricular sports clubs so far this year</w:t>
            </w:r>
          </w:p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705079" w:rsidRDefault="008879E6" w:rsidP="008879E6">
            <w:pPr>
              <w:pStyle w:val="TableParagraph"/>
              <w:numPr>
                <w:ilvl w:val="0"/>
                <w:numId w:val="9"/>
              </w:numPr>
              <w:ind w:left="435" w:hanging="284"/>
              <w:rPr>
                <w:rFonts w:asciiTheme="minorHAnsi" w:hAnsiTheme="minorHAnsi"/>
                <w:sz w:val="24"/>
              </w:rPr>
            </w:pPr>
            <w:r w:rsidRPr="008879E6">
              <w:rPr>
                <w:rFonts w:asciiTheme="minorHAnsi" w:hAnsiTheme="minorHAnsi"/>
                <w:sz w:val="24"/>
              </w:rPr>
              <w:t>OM teacher to visit Clare Mount to observe teaching of ASC pupils and girls in PE</w:t>
            </w:r>
          </w:p>
          <w:p w:rsidR="008879E6" w:rsidRDefault="008879E6" w:rsidP="008879E6">
            <w:pPr>
              <w:pStyle w:val="TableParagraph"/>
              <w:numPr>
                <w:ilvl w:val="0"/>
                <w:numId w:val="9"/>
              </w:numPr>
              <w:ind w:left="435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JW (CM specialist) to lead bespoke seated volleyball scheme of work to one of our younger ASC classes who face numerous barriers to PE and sport</w:t>
            </w:r>
          </w:p>
          <w:p w:rsidR="008879E6" w:rsidRDefault="008879E6" w:rsidP="008879E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879E6" w:rsidRDefault="008879E6" w:rsidP="008879E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879E6" w:rsidRDefault="008879E6" w:rsidP="008879E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879E6" w:rsidRPr="008879E6" w:rsidRDefault="008879E6" w:rsidP="008879E6">
            <w:pPr>
              <w:pStyle w:val="TableParagraph"/>
              <w:numPr>
                <w:ilvl w:val="0"/>
                <w:numId w:val="9"/>
              </w:numPr>
              <w:ind w:left="435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OM TA (dance specialist) will help cascade World in a Box to other staff members and children through the summer term and next year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6C1C2F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Approx. 20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5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839"/>
        </w:trPr>
        <w:tc>
          <w:tcPr>
            <w:tcW w:w="3758" w:type="dxa"/>
          </w:tcPr>
          <w:p w:rsidR="00705079" w:rsidRDefault="00D814FA" w:rsidP="006C1C2F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Provide a range of sports and activities for all pupils.</w:t>
            </w:r>
          </w:p>
          <w:p w:rsidR="00D814FA" w:rsidRDefault="00D814FA" w:rsidP="00D814FA">
            <w:pPr>
              <w:pStyle w:val="TableParagraph"/>
              <w:spacing w:line="257" w:lineRule="exact"/>
              <w:ind w:left="263" w:hanging="263"/>
              <w:rPr>
                <w:color w:val="231F20"/>
                <w:sz w:val="24"/>
              </w:rPr>
            </w:pPr>
          </w:p>
          <w:p w:rsidR="00D814FA" w:rsidRDefault="00D814FA" w:rsidP="006C1C2F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Offer a range of opportunities which some children may never experience out of school.</w:t>
            </w:r>
          </w:p>
          <w:p w:rsidR="00D814FA" w:rsidRDefault="00D814FA" w:rsidP="00D814FA">
            <w:pPr>
              <w:pStyle w:val="TableParagraph"/>
              <w:spacing w:line="257" w:lineRule="exact"/>
              <w:ind w:left="263" w:hanging="263"/>
              <w:rPr>
                <w:color w:val="231F20"/>
                <w:sz w:val="24"/>
              </w:rPr>
            </w:pPr>
          </w:p>
          <w:p w:rsidR="00D814FA" w:rsidRDefault="00D814FA" w:rsidP="006C1C2F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Offer activities and links which promote lifelong physical activity and positive mental health.</w:t>
            </w:r>
          </w:p>
        </w:tc>
        <w:tc>
          <w:tcPr>
            <w:tcW w:w="3458" w:type="dxa"/>
          </w:tcPr>
          <w:p w:rsidR="00705079" w:rsidRDefault="00D814FA" w:rsidP="00D814FA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 xml:space="preserve">Curriculum enrichment (e.g. judo, </w:t>
            </w:r>
            <w:proofErr w:type="spellStart"/>
            <w:r w:rsidRPr="00D814FA">
              <w:rPr>
                <w:rFonts w:asciiTheme="minorHAnsi" w:hAnsiTheme="minorHAnsi"/>
                <w:sz w:val="24"/>
              </w:rPr>
              <w:t>bikeability</w:t>
            </w:r>
            <w:proofErr w:type="spellEnd"/>
            <w:r w:rsidRPr="00D814FA">
              <w:rPr>
                <w:rFonts w:asciiTheme="minorHAnsi" w:hAnsiTheme="minorHAnsi"/>
                <w:sz w:val="24"/>
              </w:rPr>
              <w:t>, fencing, OAA etc.</w:t>
            </w:r>
          </w:p>
          <w:p w:rsidR="006C1C2F" w:rsidRDefault="00D814FA" w:rsidP="006C1C2F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Extra-curricular festivals and event held by </w:t>
            </w:r>
            <w:r w:rsidR="006C1C2F">
              <w:rPr>
                <w:rFonts w:asciiTheme="minorHAnsi" w:hAnsiTheme="minorHAnsi"/>
                <w:sz w:val="24"/>
              </w:rPr>
              <w:t>Clare Mount Sports College (e.g. BMX, in-line skating etc.)</w:t>
            </w:r>
          </w:p>
          <w:p w:rsidR="006C1C2F" w:rsidRPr="006C1C2F" w:rsidRDefault="006C1C2F" w:rsidP="006C1C2F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PE Assistant to run a range of extra-curricular clubs and support in lessons</w:t>
            </w:r>
          </w:p>
          <w:p w:rsidR="006C1C2F" w:rsidRDefault="006C1C2F" w:rsidP="006C1C2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C1C2F" w:rsidRDefault="006C1C2F" w:rsidP="006C1C2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C1C2F" w:rsidRDefault="006C1C2F" w:rsidP="006C1C2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C1C2F" w:rsidRDefault="006C1C2F" w:rsidP="006C1C2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C1C2F" w:rsidRDefault="006C1C2F" w:rsidP="006C1C2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C1C2F" w:rsidRDefault="006C1C2F" w:rsidP="006C1C2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C1C2F" w:rsidRDefault="006C1C2F" w:rsidP="006C1C2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C1C2F" w:rsidRPr="00D814FA" w:rsidRDefault="006C1C2F" w:rsidP="006C1C2F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1663" w:type="dxa"/>
          </w:tcPr>
          <w:p w:rsidR="00705079" w:rsidRPr="006C1C2F" w:rsidRDefault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 xml:space="preserve"> </w:t>
            </w:r>
            <w:r w:rsidR="006C1C2F" w:rsidRPr="006C1C2F">
              <w:rPr>
                <w:rFonts w:asciiTheme="minorHAnsi" w:hAnsiTheme="minorHAnsi"/>
                <w:sz w:val="24"/>
              </w:rPr>
              <w:t xml:space="preserve"> </w:t>
            </w:r>
            <w:r w:rsidRPr="006C1C2F">
              <w:rPr>
                <w:rFonts w:asciiTheme="minorHAnsi" w:hAnsiTheme="minorHAnsi"/>
                <w:sz w:val="24"/>
              </w:rPr>
              <w:t>£1000</w:t>
            </w: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 xml:space="preserve">  £3500</w:t>
            </w:r>
          </w:p>
          <w:p w:rsid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Default="006C1C2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£4000</w:t>
            </w:r>
          </w:p>
        </w:tc>
        <w:tc>
          <w:tcPr>
            <w:tcW w:w="3423" w:type="dxa"/>
          </w:tcPr>
          <w:p w:rsidR="008879E6" w:rsidRDefault="008879E6" w:rsidP="0096578B">
            <w:pPr>
              <w:pStyle w:val="TableParagraph"/>
              <w:numPr>
                <w:ilvl w:val="0"/>
                <w:numId w:val="10"/>
              </w:numPr>
              <w:ind w:left="456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Current number of activities offered to children (Mar 19):</w:t>
            </w:r>
            <w:r w:rsidR="00E74778">
              <w:rPr>
                <w:rFonts w:asciiTheme="minorHAnsi" w:hAnsiTheme="minorHAnsi"/>
                <w:sz w:val="24"/>
              </w:rPr>
              <w:t xml:space="preserve"> 14</w:t>
            </w:r>
          </w:p>
          <w:p w:rsidR="00705079" w:rsidRDefault="0096578B" w:rsidP="0096578B">
            <w:pPr>
              <w:pStyle w:val="TableParagraph"/>
              <w:numPr>
                <w:ilvl w:val="0"/>
                <w:numId w:val="10"/>
              </w:numPr>
              <w:ind w:left="456" w:hanging="284"/>
              <w:rPr>
                <w:rFonts w:asciiTheme="minorHAnsi" w:hAnsiTheme="minorHAnsi"/>
                <w:sz w:val="24"/>
              </w:rPr>
            </w:pPr>
            <w:r w:rsidRPr="0096578B">
              <w:rPr>
                <w:rFonts w:asciiTheme="minorHAnsi" w:hAnsiTheme="minorHAnsi"/>
                <w:sz w:val="24"/>
              </w:rPr>
              <w:t>Curriculum enrichment: Judo, Dance, Military Education (not sports premium)</w:t>
            </w:r>
          </w:p>
          <w:p w:rsidR="0096578B" w:rsidRPr="0096578B" w:rsidRDefault="0096578B" w:rsidP="0096578B">
            <w:pPr>
              <w:pStyle w:val="TableParagraph"/>
              <w:numPr>
                <w:ilvl w:val="0"/>
                <w:numId w:val="10"/>
              </w:numPr>
              <w:ind w:left="456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Extra-curricular festivals e.g. Fit-Fun Fest (</w:t>
            </w:r>
            <w:proofErr w:type="spellStart"/>
            <w:r>
              <w:rPr>
                <w:rFonts w:asciiTheme="minorHAnsi" w:hAnsiTheme="minorHAnsi"/>
                <w:sz w:val="24"/>
              </w:rPr>
              <w:t>trampolining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, Zumba, box-fit and tennis). This event involved 12 of our less-active pupils and gave them a range of opportunities they may never experience and which would help promote lifelong physical activity. One child (with ASC), who has never been to a sports club out of school, has now joined </w:t>
            </w:r>
            <w:proofErr w:type="spellStart"/>
            <w:r>
              <w:rPr>
                <w:rFonts w:asciiTheme="minorHAnsi" w:hAnsiTheme="minorHAnsi"/>
                <w:sz w:val="24"/>
              </w:rPr>
              <w:t>trampolining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as a result.</w:t>
            </w:r>
          </w:p>
        </w:tc>
        <w:tc>
          <w:tcPr>
            <w:tcW w:w="3076" w:type="dxa"/>
          </w:tcPr>
          <w:p w:rsidR="008879E6" w:rsidRDefault="008879E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879E6" w:rsidRPr="008879E6" w:rsidRDefault="008879E6" w:rsidP="008879E6"/>
          <w:p w:rsidR="008879E6" w:rsidRPr="008879E6" w:rsidRDefault="008879E6" w:rsidP="008879E6"/>
          <w:p w:rsidR="008879E6" w:rsidRPr="008879E6" w:rsidRDefault="008879E6" w:rsidP="008879E6"/>
          <w:p w:rsidR="008879E6" w:rsidRPr="008879E6" w:rsidRDefault="008879E6" w:rsidP="008879E6"/>
          <w:p w:rsidR="008879E6" w:rsidRDefault="008879E6" w:rsidP="008879E6"/>
          <w:p w:rsidR="008879E6" w:rsidRDefault="008879E6" w:rsidP="008879E6"/>
          <w:p w:rsidR="008879E6" w:rsidRDefault="008879E6" w:rsidP="008879E6">
            <w:pPr>
              <w:pStyle w:val="ListParagraph"/>
              <w:numPr>
                <w:ilvl w:val="0"/>
                <w:numId w:val="9"/>
              </w:numPr>
              <w:ind w:left="352" w:hanging="284"/>
              <w:rPr>
                <w:sz w:val="24"/>
                <w:szCs w:val="24"/>
              </w:rPr>
            </w:pPr>
            <w:r w:rsidRPr="008879E6">
              <w:rPr>
                <w:sz w:val="24"/>
                <w:szCs w:val="24"/>
              </w:rPr>
              <w:t xml:space="preserve">Girls Active: </w:t>
            </w:r>
          </w:p>
          <w:p w:rsidR="008879E6" w:rsidRDefault="008879E6" w:rsidP="008879E6">
            <w:pPr>
              <w:pStyle w:val="ListParagraph"/>
              <w:ind w:left="35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G</w:t>
            </w:r>
            <w:r w:rsidRPr="008879E6">
              <w:rPr>
                <w:sz w:val="24"/>
                <w:szCs w:val="24"/>
              </w:rPr>
              <w:t>irls will go to Clare Mount and join lessons with Year 7 girls. Share experiences, attitudes etc. and lead each other through a sports festival</w:t>
            </w:r>
          </w:p>
          <w:p w:rsidR="008879E6" w:rsidRDefault="008879E6" w:rsidP="008879E6">
            <w:pPr>
              <w:pStyle w:val="ListParagraph"/>
              <w:ind w:left="35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Girls’ football festival at OM with JMU (March)</w:t>
            </w:r>
          </w:p>
          <w:p w:rsidR="00705079" w:rsidRPr="008879E6" w:rsidRDefault="008879E6" w:rsidP="008879E6">
            <w:pPr>
              <w:pStyle w:val="ListParagraph"/>
              <w:numPr>
                <w:ilvl w:val="0"/>
                <w:numId w:val="10"/>
              </w:numPr>
              <w:ind w:left="435" w:hanging="284"/>
            </w:pPr>
            <w:r>
              <w:rPr>
                <w:sz w:val="24"/>
                <w:szCs w:val="24"/>
              </w:rPr>
              <w:t>- They will also lead class and whole-school fun fitness sessions.</w:t>
            </w:r>
          </w:p>
        </w:tc>
      </w:tr>
      <w:tr w:rsidR="00705079">
        <w:trPr>
          <w:trHeight w:val="352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6C1C2F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Approx. 20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03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29"/>
        </w:trPr>
        <w:tc>
          <w:tcPr>
            <w:tcW w:w="3758" w:type="dxa"/>
          </w:tcPr>
          <w:p w:rsidR="00705079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 xml:space="preserve">Increase the overall number of children participating in </w:t>
            </w:r>
            <w:r>
              <w:rPr>
                <w:rFonts w:asciiTheme="minorHAnsi" w:hAnsiTheme="minorHAnsi"/>
                <w:sz w:val="24"/>
              </w:rPr>
              <w:t>comp</w:t>
            </w:r>
            <w:r w:rsidRPr="006C1C2F">
              <w:rPr>
                <w:rFonts w:asciiTheme="minorHAnsi" w:hAnsiTheme="minorHAnsi"/>
                <w:sz w:val="24"/>
              </w:rPr>
              <w:t>eti</w:t>
            </w:r>
            <w:r>
              <w:rPr>
                <w:rFonts w:asciiTheme="minorHAnsi" w:hAnsiTheme="minorHAnsi"/>
                <w:sz w:val="24"/>
              </w:rPr>
              <w:t>ti</w:t>
            </w:r>
            <w:r w:rsidRPr="006C1C2F">
              <w:rPr>
                <w:rFonts w:asciiTheme="minorHAnsi" w:hAnsiTheme="minorHAnsi"/>
                <w:sz w:val="24"/>
              </w:rPr>
              <w:t>ve sport</w:t>
            </w:r>
            <w:r>
              <w:rPr>
                <w:rFonts w:asciiTheme="minorHAnsi" w:hAnsiTheme="minorHAnsi"/>
                <w:sz w:val="24"/>
              </w:rPr>
              <w:t>.</w:t>
            </w:r>
          </w:p>
        </w:tc>
        <w:tc>
          <w:tcPr>
            <w:tcW w:w="3458" w:type="dxa"/>
          </w:tcPr>
          <w:p w:rsidR="00705079" w:rsidRPr="006C1C2F" w:rsidRDefault="006C1C2F" w:rsidP="006C1C2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>SHEU survey results to signpost children to their favourite activities and help design programme of events</w:t>
            </w:r>
          </w:p>
          <w:p w:rsidR="006C1C2F" w:rsidRPr="006C1C2F" w:rsidRDefault="006C1C2F" w:rsidP="006C1C2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>Clare Mount Sports College events</w:t>
            </w:r>
          </w:p>
          <w:p w:rsidR="006C1C2F" w:rsidRDefault="006C1C2F" w:rsidP="006C1C2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>School Games</w:t>
            </w:r>
            <w:r>
              <w:rPr>
                <w:rFonts w:asciiTheme="minorHAnsi" w:hAnsiTheme="minorHAnsi"/>
                <w:sz w:val="24"/>
              </w:rPr>
              <w:t xml:space="preserve"> Day and Level 1/2</w:t>
            </w:r>
            <w:r w:rsidRPr="006C1C2F">
              <w:rPr>
                <w:rFonts w:asciiTheme="minorHAnsi" w:hAnsiTheme="minorHAnsi"/>
                <w:sz w:val="24"/>
              </w:rPr>
              <w:t xml:space="preserve"> events</w:t>
            </w:r>
          </w:p>
          <w:p w:rsidR="006C1C2F" w:rsidRPr="006C1C2F" w:rsidRDefault="006C1C2F" w:rsidP="006C1C2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>Girls Active programme</w:t>
            </w:r>
          </w:p>
          <w:p w:rsidR="006C1C2F" w:rsidRPr="006C1C2F" w:rsidRDefault="006C1C2F" w:rsidP="00E7477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663" w:type="dxa"/>
          </w:tcPr>
          <w:p w:rsidR="00705079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lastRenderedPageBreak/>
              <w:t xml:space="preserve"> £150</w:t>
            </w: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</w:t>
            </w:r>
            <w:r w:rsidRPr="006C1C2F">
              <w:rPr>
                <w:rFonts w:asciiTheme="minorHAnsi" w:hAnsiTheme="minorHAnsi"/>
                <w:sz w:val="24"/>
              </w:rPr>
              <w:t>£3500</w:t>
            </w: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3423" w:type="dxa"/>
          </w:tcPr>
          <w:p w:rsidR="00705079" w:rsidRPr="008879E6" w:rsidRDefault="008879E6" w:rsidP="008879E6">
            <w:pPr>
              <w:pStyle w:val="TableParagraph"/>
              <w:numPr>
                <w:ilvl w:val="0"/>
                <w:numId w:val="11"/>
              </w:numPr>
              <w:ind w:left="456" w:hanging="426"/>
              <w:rPr>
                <w:rFonts w:asciiTheme="minorHAnsi" w:hAnsiTheme="minorHAnsi"/>
                <w:sz w:val="24"/>
              </w:rPr>
            </w:pPr>
            <w:r w:rsidRPr="008879E6">
              <w:rPr>
                <w:rFonts w:asciiTheme="minorHAnsi" w:hAnsiTheme="minorHAnsi"/>
                <w:sz w:val="24"/>
              </w:rPr>
              <w:t xml:space="preserve">Current </w:t>
            </w:r>
            <w:r w:rsidR="0010691D">
              <w:rPr>
                <w:rFonts w:asciiTheme="minorHAnsi" w:hAnsiTheme="minorHAnsi"/>
                <w:sz w:val="24"/>
              </w:rPr>
              <w:t xml:space="preserve">regular </w:t>
            </w:r>
            <w:bookmarkStart w:id="0" w:name="_GoBack"/>
            <w:bookmarkEnd w:id="0"/>
            <w:r w:rsidRPr="008879E6">
              <w:rPr>
                <w:rFonts w:asciiTheme="minorHAnsi" w:hAnsiTheme="minorHAnsi"/>
                <w:sz w:val="24"/>
              </w:rPr>
              <w:t>participation in competitive sport</w:t>
            </w:r>
            <w:r>
              <w:rPr>
                <w:rFonts w:asciiTheme="minorHAnsi" w:hAnsiTheme="minorHAnsi"/>
                <w:sz w:val="24"/>
              </w:rPr>
              <w:t xml:space="preserve"> (Mar 19)</w:t>
            </w:r>
            <w:r w:rsidRPr="008879E6">
              <w:rPr>
                <w:rFonts w:asciiTheme="minorHAnsi" w:hAnsiTheme="minorHAnsi"/>
                <w:sz w:val="24"/>
              </w:rPr>
              <w:t>:</w:t>
            </w:r>
            <w:r w:rsidR="00E74778">
              <w:rPr>
                <w:rFonts w:asciiTheme="minorHAnsi" w:hAnsiTheme="minorHAnsi"/>
                <w:sz w:val="24"/>
              </w:rPr>
              <w:t xml:space="preserve"> 37%</w:t>
            </w:r>
          </w:p>
        </w:tc>
        <w:tc>
          <w:tcPr>
            <w:tcW w:w="3076" w:type="dxa"/>
          </w:tcPr>
          <w:p w:rsidR="00705079" w:rsidRPr="008879E6" w:rsidRDefault="008879E6" w:rsidP="008879E6">
            <w:pPr>
              <w:pStyle w:val="TableParagraph"/>
              <w:numPr>
                <w:ilvl w:val="0"/>
                <w:numId w:val="11"/>
              </w:numPr>
              <w:ind w:left="435" w:hanging="284"/>
              <w:rPr>
                <w:rFonts w:asciiTheme="minorHAnsi" w:hAnsiTheme="minorHAnsi"/>
                <w:sz w:val="24"/>
              </w:rPr>
            </w:pPr>
            <w:r w:rsidRPr="008879E6">
              <w:rPr>
                <w:rFonts w:asciiTheme="minorHAnsi" w:hAnsiTheme="minorHAnsi"/>
                <w:sz w:val="24"/>
              </w:rPr>
              <w:t>Continue to offer wide range of activities and use SHEU survey data to inform planning of event</w:t>
            </w:r>
          </w:p>
          <w:p w:rsidR="008879E6" w:rsidRDefault="008879E6" w:rsidP="008879E6">
            <w:pPr>
              <w:pStyle w:val="TableParagraph"/>
              <w:numPr>
                <w:ilvl w:val="0"/>
                <w:numId w:val="11"/>
              </w:numPr>
              <w:ind w:left="435" w:hanging="284"/>
              <w:rPr>
                <w:rFonts w:ascii="Times New Roman"/>
                <w:sz w:val="24"/>
              </w:rPr>
            </w:pPr>
            <w:r w:rsidRPr="008879E6">
              <w:rPr>
                <w:rFonts w:asciiTheme="minorHAnsi" w:hAnsiTheme="minorHAnsi"/>
                <w:sz w:val="24"/>
              </w:rPr>
              <w:t>SSOC (School Sport Organising Committee) training to help child-centred provision and planning</w:t>
            </w:r>
          </w:p>
        </w:tc>
      </w:tr>
    </w:tbl>
    <w:p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26F1" w:rsidRDefault="00B126F1" w:rsidP="00187DF3">
      <w:r>
        <w:separator/>
      </w:r>
    </w:p>
  </w:endnote>
  <w:endnote w:type="continuationSeparator" w:id="0">
    <w:p w:rsidR="00B126F1" w:rsidRDefault="00B126F1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24A" w:rsidRPr="00BF0511" w:rsidRDefault="007B6DFE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>
          <wp:simplePos x="0" y="0"/>
          <wp:positionH relativeFrom="page">
            <wp:posOffset>5396230</wp:posOffset>
          </wp:positionH>
          <wp:positionV relativeFrom="page">
            <wp:posOffset>7118350</wp:posOffset>
          </wp:positionV>
          <wp:extent cx="269875" cy="269875"/>
          <wp:effectExtent l="0" t="0" r="0" b="0"/>
          <wp:wrapNone/>
          <wp:docPr id="3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875" cy="269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30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HfT2BEAAMZ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7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8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Line 5"/>
                      <wps:cNvCnPr/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Line 6"/>
                      <wps:cNvCnPr/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">
              <v:shape id="AutoShape 4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KAg7oA&#10;AADaAAAADwAAAGRycy9kb3ducmV2LnhtbERPSwrCMBDdC94hjOBOU0WkVKNIRVB3/vbTZmyLzaQ0&#10;UevtzUJw+Xj/5boztXhR6yrLCibjCARxbnXFhYLrZTeKQTiPrLG2TAo+5GC96veWmGj75hO9zr4Q&#10;IYRdggpK75tESpeXZNCNbUMcuLttDfoA20LqFt8h3NRyGkVzabDi0FBiQ2lJ+eP8NAqOO4u23p5u&#10;cRenWVoc9tmmmSk1HHSbBQhPnf+Lf+69VhC2hivhBsjV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iQKAg7oAAADaAAAADwAAAAAAAAAAAAAAAACYAgAAZHJzL2Rvd25yZXYueG1s&#10;UEsFBgAAAAAEAAQA9QAAAH8DAAAAAA=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Q/tsQAAADaAAAADwAAAGRycy9kb3ducmV2LnhtbESPT2vCQBTE7wW/w/KEXopubEup0VW0&#10;UOhF6r+Dx0f2NQnNvk13nzH99q5Q6HGYmd8w82XvGtVRiLVnA5NxBoq48Lbm0sDx8D56BRUF2WLj&#10;mQz8UoTlYnA3x9z6C++o20upEoRjjgYqkTbXOhYVOYxj3xIn78sHh5JkKLUNeElw1+jHLHvRDmtO&#10;CxW29FZR8b0/OwMPtg2f26fucN6s+9NGnqfr8CPG3A/71QyUUC//4b/2hzUwhduVdAP0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RD+2xAAAANoAAAAPAAAAAAAAAAAA&#10;AAAAAKECAABkcnMvZG93bnJldi54bWxQSwUGAAAAAAQABAD5AAAAkgMAAAAA&#10;" strokecolor="#b385bb" strokeweight=".00764mm"/>
              <v:line id="Line 6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ovGcIAAADbAAAADwAAAGRycy9kb3ducmV2LnhtbESPQUsDQQyF74L/YYjgzWa1ILJ2WrQg&#10;CHrQVg/ehp10Z+hOZpmJ3fXfm4PgLeG9vPdltZnTYE5Uasxs4XrRgCHuso/cW/jYP13dgani2Lsh&#10;M1n4oQqb9fnZyrU+T/xOp530RkO4ts5CEBlbxNoFSq4u8kis2iGX5ETX0qMvbtLwNOBN09xicpG1&#10;IbiRtoG64+47WZA40ePXZwi4lJdIyy2+vhW09vJifrgHIzTLv/nv+tkrvtLrLzo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aovGcIAAADbAAAADwAAAAAAAAAAAAAA&#10;AAChAgAAZHJzL2Rvd25yZXYueG1sUEsFBgAAAAAEAAQA+QAAAJADAAAAAA=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rQuy+AAAA2wAAAA8AAABkcnMvZG93bnJldi54bWxET02LwjAQvQv+hzCCN030YKVrWhZB8Kqr&#10;eJ1tZttiM6lNrPXfmwXB2zze52zywTaip87XjjUs5goEceFMzaWG089utgbhA7LBxjFpeJKHPBuP&#10;Npga9+AD9cdQihjCPkUNVQhtKqUvKrLo564ljtyf6yyGCLtSmg4fMdw2cqnUSlqsOTZU2NK2ouJ6&#10;vFsNq1tPRZkkar39vahzcl1yuFitp5Ph+wtEoCF8xG/33sT5C/j/JR4gsx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grQuy+AAAA2wAAAA8AAAAAAAAAAAAAAAAAnwIAAGRy&#10;cy9kb3ducmV2LnhtbFBLBQYAAAAABAAEAPcAAACKAw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5y73DAAAA2wAAAA8AAABkcnMvZG93bnJldi54bWxET01rwkAQvRf6H5YpeGs2jVhK6hpKUfDg&#10;JVs99DbNTpOQ7GzIrhr767uC4G0e73OWxWR7caLRt44VvCQpCOLKmZZrBfuvzfMbCB+QDfaOScGF&#10;PBSrx4cl5saduaSTDrWIIexzVNCEMORS+qohiz5xA3Hkft1oMUQ41tKMeI7htpdZmr5Kiy3HhgYH&#10;+myo6vTRKlhU83Ka68vup/zuuvVhpzfyTys1e5o+3kEEmsJdfHNvTZyfwfWXeIB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vnLvcMAAADbAAAADwAAAAAAAAAAAAAAAACf&#10;AgAAZHJzL2Rvd25yZXYueG1sUEsFBgAAAAAEAAQA9wAAAI8DAAAAAA==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yYvLEAAAA2wAAAA8AAABkcnMvZG93bnJldi54bWxET9tKw0AQfRf8h2UEX6TdGO0t7baIUigI&#10;Qi+0r0N2mixmZ0N2TdJ+fVcQfJvDuc5i1dtKtNR441jB8zABQZw7bbhQcNivB1MQPiBrrByTggt5&#10;WC3v7xaYadfxltpdKEQMYZ+hgjKEOpPS5yVZ9ENXE0fu7BqLIcKmkLrBLobbSqZJMpYWDceGEmt6&#10;Lyn/3v1YBU+T2bFrp6+br5m9bk+fJv0wo1Spx4f+bQ4iUB/+xX/ujY7zX+D3l3iA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yYvLEAAAA2wAAAA8AAAAAAAAAAAAAAAAA&#10;nwIAAGRycy9kb3ducmV2LnhtbFBLBQYAAAAABAAEAPcAAACQAw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NR1TDAAAA2wAAAA8AAABkcnMvZG93bnJldi54bWxET99rwjAQfh/sfwg38GVo6hApXVMZgqCI&#10;grqBj0dza8uaS0myWv3rzWDg2318Py9fDKYVPTnfWFYwnSQgiEurG64UfJ5W4xSED8gaW8uk4Eoe&#10;FsXzU46Zthc+UH8MlYgh7DNUUIfQZVL6siaDfmI74sh9W2cwROgqqR1eYrhp5VuSzKXBhmNDjR0t&#10;ayp/jr9Gwas9bc5y7dLNte27/W37tUu3U6VGL8PHO4hAQ3iI/91rHefP4O+XeIAs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g1HVMMAAADbAAAADwAAAAAAAAAAAAAAAACf&#10;AgAAZHJzL2Rvd25yZXYueG1sUEsFBgAAAAAEAAQA9wAAAI8D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kThXGAAAA2wAAAA8AAABkcnMvZG93bnJldi54bWxEj91qwkAUhO8LvsNyhN7VjYGWJnUVUQuh&#10;N/71AU6zp0k0ezZmtybp03eFgpfDzHzDzBa9qcWVWldZVjCdRCCIc6srLhR8Ht+fXkE4j6yxtkwK&#10;BnKwmI8eZphq2/GergdfiABhl6KC0vsmldLlJRl0E9sQB+/btgZ9kG0hdYtdgJtaxlH0Ig1WHBZK&#10;bGhVUn4+/BgF2e4r6T5ieflNnjfb9SkbVtPtoNTjuF++gfDU+3v4v51pBXECty/hB8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iROFcYAAADbAAAADwAAAAAAAAAAAAAA&#10;AACfAgAAZHJzL2Rvd25yZXYueG1sUEsFBgAAAAAEAAQA9wAAAJI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>
          <wp:simplePos x="0" y="0"/>
          <wp:positionH relativeFrom="page">
            <wp:posOffset>2138680</wp:posOffset>
          </wp:positionH>
          <wp:positionV relativeFrom="page">
            <wp:posOffset>7107555</wp:posOffset>
          </wp:positionV>
          <wp:extent cx="688340" cy="258445"/>
          <wp:effectExtent l="0" t="0" r="0" b="8255"/>
          <wp:wrapNone/>
          <wp:docPr id="6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4.png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340" cy="258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>
          <wp:simplePos x="0" y="0"/>
          <wp:positionH relativeFrom="page">
            <wp:posOffset>6252210</wp:posOffset>
          </wp:positionH>
          <wp:positionV relativeFrom="page">
            <wp:posOffset>7143750</wp:posOffset>
          </wp:positionV>
          <wp:extent cx="461645" cy="212090"/>
          <wp:effectExtent l="0" t="0" r="0" b="0"/>
          <wp:wrapNone/>
          <wp:docPr id="20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2.jpeg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645" cy="212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>
          <wp:simplePos x="0" y="0"/>
          <wp:positionH relativeFrom="page">
            <wp:posOffset>5823585</wp:posOffset>
          </wp:positionH>
          <wp:positionV relativeFrom="page">
            <wp:posOffset>7191375</wp:posOffset>
          </wp:positionV>
          <wp:extent cx="401320" cy="118110"/>
          <wp:effectExtent l="0" t="0" r="0" b="0"/>
          <wp:wrapNone/>
          <wp:docPr id="19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8.png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320" cy="118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>
          <wp:simplePos x="0" y="0"/>
          <wp:positionH relativeFrom="page">
            <wp:posOffset>5706110</wp:posOffset>
          </wp:positionH>
          <wp:positionV relativeFrom="page">
            <wp:posOffset>7179945</wp:posOffset>
          </wp:positionV>
          <wp:extent cx="86360" cy="128270"/>
          <wp:effectExtent l="0" t="0" r="8890" b="5080"/>
          <wp:wrapNone/>
          <wp:docPr id="18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0.png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60" cy="128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>
          <wp:simplePos x="0" y="0"/>
          <wp:positionH relativeFrom="page">
            <wp:posOffset>4834890</wp:posOffset>
          </wp:positionH>
          <wp:positionV relativeFrom="page">
            <wp:posOffset>7125970</wp:posOffset>
          </wp:positionV>
          <wp:extent cx="130175" cy="163195"/>
          <wp:effectExtent l="0" t="0" r="3175" b="8255"/>
          <wp:wrapNone/>
          <wp:docPr id="17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5.png"/>
                  <pic:cNvPicPr>
                    <a:picLocks noChangeAspect="1" noChangeArrowheads="1"/>
                  </pic:cNvPicPr>
                </pic:nvPicPr>
                <pic:blipFill>
                  <a:blip r:embed="rId1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" cy="163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>
          <wp:simplePos x="0" y="0"/>
          <wp:positionH relativeFrom="page">
            <wp:posOffset>5008245</wp:posOffset>
          </wp:positionH>
          <wp:positionV relativeFrom="page">
            <wp:posOffset>7157720</wp:posOffset>
          </wp:positionV>
          <wp:extent cx="97790" cy="97790"/>
          <wp:effectExtent l="0" t="0" r="0" b="0"/>
          <wp:wrapNone/>
          <wp:docPr id="16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7.png"/>
                  <pic:cNvPicPr>
                    <a:picLocks noChangeAspect="1" noChangeArrowheads="1"/>
                  </pic:cNvPicPr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" cy="97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>
          <wp:simplePos x="0" y="0"/>
          <wp:positionH relativeFrom="page">
            <wp:posOffset>5127625</wp:posOffset>
          </wp:positionH>
          <wp:positionV relativeFrom="page">
            <wp:posOffset>7170420</wp:posOffset>
          </wp:positionV>
          <wp:extent cx="210820" cy="73660"/>
          <wp:effectExtent l="0" t="0" r="0" b="2540"/>
          <wp:wrapNone/>
          <wp:docPr id="15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6.png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" cy="73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26F1" w:rsidRDefault="00B126F1" w:rsidP="00187DF3">
      <w:r>
        <w:separator/>
      </w:r>
    </w:p>
  </w:footnote>
  <w:footnote w:type="continuationSeparator" w:id="0">
    <w:p w:rsidR="00B126F1" w:rsidRDefault="00B126F1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E3181"/>
    <w:multiLevelType w:val="hybridMultilevel"/>
    <w:tmpl w:val="DA1871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2">
    <w:nsid w:val="28366261"/>
    <w:multiLevelType w:val="hybridMultilevel"/>
    <w:tmpl w:val="74461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6851E2"/>
    <w:multiLevelType w:val="hybridMultilevel"/>
    <w:tmpl w:val="12A827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8677DA"/>
    <w:multiLevelType w:val="hybridMultilevel"/>
    <w:tmpl w:val="A2227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CE7752"/>
    <w:multiLevelType w:val="hybridMultilevel"/>
    <w:tmpl w:val="0A4C6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D55E7D"/>
    <w:multiLevelType w:val="hybridMultilevel"/>
    <w:tmpl w:val="7B0AD0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5D63B3"/>
    <w:multiLevelType w:val="hybridMultilevel"/>
    <w:tmpl w:val="86CA8CE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623E2480"/>
    <w:multiLevelType w:val="hybridMultilevel"/>
    <w:tmpl w:val="066E16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E02F93"/>
    <w:multiLevelType w:val="hybridMultilevel"/>
    <w:tmpl w:val="45460ED0"/>
    <w:lvl w:ilvl="0" w:tplc="08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0">
    <w:nsid w:val="7B320AF6"/>
    <w:multiLevelType w:val="hybridMultilevel"/>
    <w:tmpl w:val="6F0CB3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8"/>
  </w:num>
  <w:num w:numId="6">
    <w:abstractNumId w:val="9"/>
  </w:num>
  <w:num w:numId="7">
    <w:abstractNumId w:val="10"/>
  </w:num>
  <w:num w:numId="8">
    <w:abstractNumId w:val="7"/>
  </w:num>
  <w:num w:numId="9">
    <w:abstractNumId w:val="4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079"/>
    <w:rsid w:val="000E5D3B"/>
    <w:rsid w:val="000E724A"/>
    <w:rsid w:val="0010691D"/>
    <w:rsid w:val="00120B69"/>
    <w:rsid w:val="0018442F"/>
    <w:rsid w:val="00187DF3"/>
    <w:rsid w:val="003822E8"/>
    <w:rsid w:val="00583693"/>
    <w:rsid w:val="006C1C2F"/>
    <w:rsid w:val="006E5A2E"/>
    <w:rsid w:val="00705079"/>
    <w:rsid w:val="007B6DFE"/>
    <w:rsid w:val="008879E6"/>
    <w:rsid w:val="0096578B"/>
    <w:rsid w:val="00A316CB"/>
    <w:rsid w:val="00AB5D24"/>
    <w:rsid w:val="00AD21AB"/>
    <w:rsid w:val="00AE3A1B"/>
    <w:rsid w:val="00B126F1"/>
    <w:rsid w:val="00BF0511"/>
    <w:rsid w:val="00C84880"/>
    <w:rsid w:val="00C92949"/>
    <w:rsid w:val="00D814FA"/>
    <w:rsid w:val="00DC3D45"/>
    <w:rsid w:val="00DD7167"/>
    <w:rsid w:val="00E03E82"/>
    <w:rsid w:val="00E23FB4"/>
    <w:rsid w:val="00E74778"/>
    <w:rsid w:val="00E84158"/>
    <w:rsid w:val="00EE1BFD"/>
    <w:rsid w:val="00F6087E"/>
    <w:rsid w:val="00F67870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cs="Calibri"/>
      <w:sz w:val="22"/>
      <w:szCs w:val="22"/>
      <w:lang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uiPriority w:val="99"/>
    <w:unhideWhenUsed/>
    <w:rsid w:val="00A316CB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C92949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C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C2F"/>
    <w:rPr>
      <w:rFonts w:ascii="Tahoma" w:hAnsi="Tahoma" w:cs="Tahoma"/>
      <w:sz w:val="16"/>
      <w:szCs w:val="16"/>
      <w:lang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cs="Calibri"/>
      <w:sz w:val="22"/>
      <w:szCs w:val="22"/>
      <w:lang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uiPriority w:val="99"/>
    <w:unhideWhenUsed/>
    <w:rsid w:val="00A316CB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C92949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C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C2F"/>
    <w:rPr>
      <w:rFonts w:ascii="Tahoma" w:hAnsi="Tahoma" w:cs="Tahoma"/>
      <w:sz w:val="16"/>
      <w:szCs w:val="16"/>
      <w:lang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gov.uk/government/publications/school-inspection-handbook-from-september-2015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gov.uk/guidance/pe-and-sport-premium-for-primary-school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afpe.org.uk/physical-education/wp-content/uploads/afPE-Example-Template-Indicator-2018-Final.pdf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hyperlink" Target="https://www.gov.uk/guidance/what-maintained-schools-must-publish-online" TargetMode="Externa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9.jpeg"/><Relationship Id="rId14" Type="http://schemas.openxmlformats.org/officeDocument/2006/relationships/hyperlink" Target="https://www.gov.uk/government/publications/governance-handbook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FDC23772</Template>
  <TotalTime>0</TotalTime>
  <Pages>8</Pages>
  <Words>1673</Words>
  <Characters>9538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Carolyn Duncan</cp:lastModifiedBy>
  <cp:revision>2</cp:revision>
  <cp:lastPrinted>2019-03-13T09:48:00Z</cp:lastPrinted>
  <dcterms:created xsi:type="dcterms:W3CDTF">2019-03-13T09:58:00Z</dcterms:created>
  <dcterms:modified xsi:type="dcterms:W3CDTF">2019-03-13T09:58:00Z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